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C5CE2" w:rsidRDefault="002E402D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27135" cy="12419330"/>
            <wp:effectExtent l="0" t="0" r="0" b="0"/>
            <wp:wrapNone/>
            <wp:docPr id="297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135" cy="1241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CE2" w:rsidRDefault="002C5CE2">
      <w:pPr>
        <w:spacing w:line="392" w:lineRule="exact"/>
        <w:rPr>
          <w:rFonts w:ascii="Times New Roman" w:eastAsia="Times New Roman" w:hAnsi="Times New Roman"/>
          <w:sz w:val="24"/>
        </w:rPr>
      </w:pPr>
    </w:p>
    <w:p w:rsidR="002C5CE2" w:rsidRDefault="002C5CE2">
      <w:pPr>
        <w:spacing w:line="0" w:lineRule="atLeast"/>
        <w:ind w:right="121"/>
        <w:jc w:val="center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ISTITUTO COMPRENSIVO N. 14“SAN FRANCESCO DI PAOLA”</w:t>
      </w:r>
    </w:p>
    <w:p w:rsidR="002C5CE2" w:rsidRDefault="002C5CE2">
      <w:pPr>
        <w:spacing w:line="186" w:lineRule="auto"/>
        <w:ind w:left="3440"/>
        <w:rPr>
          <w:rFonts w:ascii="Times New Roman" w:eastAsia="Times New Roman" w:hAnsi="Times New Roman"/>
          <w:sz w:val="13"/>
        </w:rPr>
      </w:pPr>
      <w:r>
        <w:rPr>
          <w:rFonts w:ascii="Times New Roman" w:eastAsia="Times New Roman" w:hAnsi="Times New Roman"/>
          <w:i/>
          <w:sz w:val="13"/>
        </w:rPr>
        <w:t xml:space="preserve">Via Olimpia s.n. – 98168 Messina </w:t>
      </w:r>
      <w:r>
        <w:rPr>
          <w:rFonts w:ascii="Wingdings 2" w:eastAsia="Wingdings 2" w:hAnsi="Wingdings 2"/>
          <w:b/>
          <w:sz w:val="22"/>
          <w:vertAlign w:val="superscript"/>
        </w:rPr>
        <w:t></w:t>
      </w:r>
      <w:r>
        <w:rPr>
          <w:rFonts w:ascii="Times New Roman" w:eastAsia="Times New Roman" w:hAnsi="Times New Roman"/>
          <w:i/>
          <w:sz w:val="13"/>
        </w:rPr>
        <w:t xml:space="preserve"> </w:t>
      </w:r>
      <w:r>
        <w:rPr>
          <w:rFonts w:ascii="Times New Roman" w:eastAsia="Times New Roman" w:hAnsi="Times New Roman"/>
          <w:sz w:val="13"/>
        </w:rPr>
        <w:t>090/40868</w:t>
      </w:r>
      <w:r>
        <w:rPr>
          <w:rFonts w:ascii="Times New Roman" w:eastAsia="Times New Roman" w:hAnsi="Times New Roman"/>
          <w:i/>
          <w:sz w:val="13"/>
        </w:rPr>
        <w:t xml:space="preserve"> </w:t>
      </w:r>
      <w:r>
        <w:rPr>
          <w:rFonts w:ascii="Wingdings 2" w:eastAsia="Wingdings 2" w:hAnsi="Wingdings 2"/>
          <w:b/>
          <w:sz w:val="22"/>
          <w:vertAlign w:val="superscript"/>
        </w:rPr>
        <w:t></w:t>
      </w:r>
      <w:r>
        <w:rPr>
          <w:rFonts w:ascii="Times New Roman" w:eastAsia="Times New Roman" w:hAnsi="Times New Roman"/>
          <w:i/>
          <w:sz w:val="13"/>
        </w:rPr>
        <w:t xml:space="preserve"> </w:t>
      </w:r>
      <w:r>
        <w:rPr>
          <w:rFonts w:ascii="Times New Roman" w:eastAsia="Times New Roman" w:hAnsi="Times New Roman"/>
          <w:sz w:val="13"/>
        </w:rPr>
        <w:t>090/40868</w:t>
      </w:r>
    </w:p>
    <w:p w:rsidR="002C5CE2" w:rsidRDefault="002C5CE2">
      <w:pPr>
        <w:spacing w:line="223" w:lineRule="auto"/>
        <w:ind w:left="334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Codice fiscale: 97062120833 Codice Ministero P.I.: MEIC86500V</w:t>
      </w:r>
    </w:p>
    <w:p w:rsidR="002C5CE2" w:rsidRDefault="002C5CE2">
      <w:pPr>
        <w:spacing w:line="6" w:lineRule="exact"/>
        <w:rPr>
          <w:rFonts w:ascii="Times New Roman" w:eastAsia="Times New Roman" w:hAnsi="Times New Roman"/>
          <w:sz w:val="24"/>
        </w:rPr>
      </w:pPr>
    </w:p>
    <w:p w:rsidR="002C5CE2" w:rsidRDefault="002C5CE2">
      <w:pPr>
        <w:spacing w:line="0" w:lineRule="atLeast"/>
        <w:ind w:right="41"/>
        <w:jc w:val="center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15"/>
        </w:rPr>
        <w:t>E-mail: meic86500v@istruzione.it - Pec: meic86500v@pec.istruzione.it - Sito: http://www.icsanfrancescodipaola-me.gov.it</w:t>
      </w:r>
    </w:p>
    <w:p w:rsidR="002C5CE2" w:rsidRDefault="002C5CE2">
      <w:pPr>
        <w:spacing w:line="0" w:lineRule="atLeast"/>
        <w:ind w:right="41"/>
        <w:jc w:val="center"/>
        <w:rPr>
          <w:rFonts w:ascii="Times New Roman" w:eastAsia="Times New Roman" w:hAnsi="Times New Roman"/>
          <w:sz w:val="15"/>
        </w:rPr>
        <w:sectPr w:rsidR="002C5C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3900" w:h="19579"/>
          <w:pgMar w:top="1440" w:right="1440" w:bottom="1440" w:left="1440" w:header="0" w:footer="0" w:gutter="0"/>
          <w:cols w:space="0" w:equalWidth="0">
            <w:col w:w="11021"/>
          </w:cols>
          <w:docGrid w:linePitch="360"/>
        </w:sect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  <w:bookmarkStart w:id="1" w:name="page2"/>
      <w:bookmarkEnd w:id="1"/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55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right="199"/>
        <w:jc w:val="center"/>
        <w:rPr>
          <w:rFonts w:ascii="Times New Roman" w:eastAsia="Times New Roman" w:hAnsi="Times New Roman"/>
          <w:b/>
          <w:color w:val="1B1C20"/>
          <w:sz w:val="56"/>
        </w:rPr>
      </w:pPr>
      <w:r>
        <w:rPr>
          <w:rFonts w:ascii="Times New Roman" w:eastAsia="Times New Roman" w:hAnsi="Times New Roman"/>
          <w:b/>
          <w:color w:val="1B1C20"/>
          <w:sz w:val="56"/>
        </w:rPr>
        <w:t>REGISTRO DELL’INSEGNANTE</w:t>
      </w:r>
    </w:p>
    <w:p w:rsidR="002C5CE2" w:rsidRDefault="002C5CE2">
      <w:pPr>
        <w:spacing w:line="222" w:lineRule="auto"/>
        <w:ind w:right="219"/>
        <w:jc w:val="center"/>
        <w:rPr>
          <w:rFonts w:ascii="Times New Roman" w:eastAsia="Times New Roman" w:hAnsi="Times New Roman"/>
          <w:b/>
          <w:color w:val="1B1C20"/>
          <w:sz w:val="58"/>
        </w:rPr>
      </w:pPr>
      <w:r>
        <w:rPr>
          <w:rFonts w:ascii="Times New Roman" w:eastAsia="Times New Roman" w:hAnsi="Times New Roman"/>
          <w:b/>
          <w:color w:val="1B1C20"/>
          <w:sz w:val="58"/>
        </w:rPr>
        <w:t>DI SOSTEGNO</w: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50" w:lineRule="exact"/>
        <w:rPr>
          <w:rFonts w:ascii="Times New Roman" w:eastAsia="Times New Roman" w:hAnsi="Times New Roman"/>
        </w:rPr>
      </w:pPr>
    </w:p>
    <w:p w:rsidR="002C5CE2" w:rsidRDefault="002C5CE2">
      <w:pPr>
        <w:tabs>
          <w:tab w:val="left" w:pos="6940"/>
        </w:tabs>
        <w:spacing w:line="0" w:lineRule="atLeast"/>
        <w:ind w:left="2940"/>
        <w:rPr>
          <w:rFonts w:ascii="Times New Roman" w:eastAsia="Times New Roman" w:hAnsi="Times New Roman"/>
          <w:b/>
          <w:color w:val="1B1C20"/>
          <w:sz w:val="28"/>
        </w:rPr>
      </w:pPr>
      <w:r>
        <w:rPr>
          <w:rFonts w:ascii="Times New Roman" w:eastAsia="Times New Roman" w:hAnsi="Times New Roman"/>
          <w:b/>
          <w:color w:val="1B1C20"/>
          <w:sz w:val="30"/>
        </w:rPr>
        <w:t>ANNO SCOLASTICO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color w:val="1B1C20"/>
          <w:sz w:val="28"/>
        </w:rPr>
        <w:t>/</w:t>
      </w:r>
    </w:p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1B1C20"/>
          <w:sz w:val="28"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-10160</wp:posOffset>
                </wp:positionV>
                <wp:extent cx="658495" cy="0"/>
                <wp:effectExtent l="0" t="0" r="1905" b="0"/>
                <wp:wrapNone/>
                <wp:docPr id="29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849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F5559" id="Line 3" o:spid="_x0000_s1026" style="position:absolute;z-index:-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-.8pt" to="347.7pt,-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" strokecolor="#97979b" strokeweight="1.44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28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-10160</wp:posOffset>
                </wp:positionV>
                <wp:extent cx="662940" cy="0"/>
                <wp:effectExtent l="0" t="0" r="0" b="0"/>
                <wp:wrapNone/>
                <wp:docPr id="29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294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1D099" id="Line 4" o:spid="_x0000_s1026" style="position:absolute;z-index:-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75pt,-.8pt" to="403.95pt,-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" strokecolor="#97979b" strokeweight="1.44pt">
                <o:lock v:ext="edit" shapetype="f"/>
              </v:line>
            </w:pict>
          </mc:Fallback>
        </mc:AlternateConten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2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2120"/>
        <w:rPr>
          <w:rFonts w:ascii="Times New Roman" w:eastAsia="Times New Roman" w:hAnsi="Times New Roman"/>
          <w:b/>
          <w:color w:val="1B1C20"/>
          <w:sz w:val="27"/>
        </w:rPr>
      </w:pPr>
      <w:r>
        <w:rPr>
          <w:rFonts w:ascii="Times New Roman" w:eastAsia="Times New Roman" w:hAnsi="Times New Roman"/>
          <w:b/>
          <w:color w:val="1B1C20"/>
          <w:sz w:val="27"/>
        </w:rPr>
        <w:t>Docente:</w:t>
      </w:r>
    </w:p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1B1C20"/>
          <w:sz w:val="27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-10160</wp:posOffset>
                </wp:positionV>
                <wp:extent cx="3660140" cy="0"/>
                <wp:effectExtent l="0" t="0" r="0" b="0"/>
                <wp:wrapNone/>
                <wp:docPr id="29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0140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2E85C" id="Line 5" o:spid="_x0000_s1026" style="position:absolute;z-index:-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85pt,-.8pt" to="445.05pt,-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" strokecolor="#97979b" strokeweight="1.32pt">
                <o:lock v:ext="edit" shapetype="f"/>
              </v:line>
            </w:pict>
          </mc:Fallback>
        </mc:AlternateConten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17" w:lineRule="exact"/>
        <w:rPr>
          <w:rFonts w:ascii="Times New Roman" w:eastAsia="Times New Roman" w:hAnsi="Times New Roman"/>
        </w:rPr>
      </w:pPr>
    </w:p>
    <w:p w:rsidR="002C5CE2" w:rsidRDefault="002C5CE2">
      <w:pPr>
        <w:tabs>
          <w:tab w:val="left" w:pos="5040"/>
        </w:tabs>
        <w:spacing w:line="0" w:lineRule="atLeast"/>
        <w:ind w:left="2220"/>
        <w:rPr>
          <w:rFonts w:ascii="Times New Roman" w:eastAsia="Times New Roman" w:hAnsi="Times New Roman"/>
          <w:b/>
          <w:color w:val="1B1C20"/>
          <w:sz w:val="27"/>
        </w:rPr>
      </w:pPr>
      <w:r>
        <w:rPr>
          <w:rFonts w:ascii="Times New Roman" w:eastAsia="Times New Roman" w:hAnsi="Times New Roman"/>
          <w:b/>
          <w:color w:val="1B1C20"/>
          <w:sz w:val="27"/>
        </w:rPr>
        <w:t>Classe: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color w:val="1B1C20"/>
          <w:sz w:val="27"/>
        </w:rPr>
        <w:t>Sezione:</w:t>
      </w:r>
    </w:p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1B1C20"/>
          <w:sz w:val="27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-10160</wp:posOffset>
                </wp:positionV>
                <wp:extent cx="1275715" cy="0"/>
                <wp:effectExtent l="0" t="0" r="0" b="0"/>
                <wp:wrapNone/>
                <wp:docPr id="29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5715" cy="0"/>
                        </a:xfrm>
                        <a:prstGeom prst="line">
                          <a:avLst/>
                        </a:prstGeom>
                        <a:noFill/>
                        <a:ln w="16763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C9486" id="Line 6" o:spid="_x0000_s1026" style="position:absolute;z-index:-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2pt,-.8pt" to="252.65pt,-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" strokecolor="#97979b" strokeweight=".46564mm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27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-10160</wp:posOffset>
                </wp:positionV>
                <wp:extent cx="1754505" cy="0"/>
                <wp:effectExtent l="0" t="0" r="0" b="0"/>
                <wp:wrapNone/>
                <wp:docPr id="29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54505" cy="0"/>
                        </a:xfrm>
                        <a:prstGeom prst="line">
                          <a:avLst/>
                        </a:prstGeom>
                        <a:noFill/>
                        <a:ln w="16763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2712D" id="Line 7" o:spid="_x0000_s1026" style="position:absolute;z-index:-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85pt,-.8pt" to="440pt,-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" strokecolor="#97979b" strokeweight=".46564mm">
                <o:lock v:ext="edit" shapetype="f"/>
              </v:line>
            </w:pict>
          </mc:Fallback>
        </mc:AlternateConten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31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3600"/>
        <w:rPr>
          <w:rFonts w:ascii="Times New Roman" w:eastAsia="Times New Roman" w:hAnsi="Times New Roman"/>
          <w:b/>
          <w:color w:val="1B1C20"/>
          <w:sz w:val="27"/>
        </w:rPr>
      </w:pPr>
      <w:r>
        <w:rPr>
          <w:rFonts w:ascii="Times New Roman" w:eastAsia="Times New Roman" w:hAnsi="Times New Roman"/>
          <w:b/>
          <w:color w:val="1B1C20"/>
          <w:sz w:val="27"/>
        </w:rPr>
        <w:t>Sezione</w:t>
      </w:r>
      <w:r>
        <w:rPr>
          <w:rFonts w:ascii="Times New Roman" w:eastAsia="Times New Roman" w:hAnsi="Times New Roman"/>
          <w:color w:val="1B1C20"/>
          <w:sz w:val="27"/>
          <w:vertAlign w:val="superscript"/>
        </w:rPr>
        <w:t>(*)</w:t>
      </w:r>
      <w:r>
        <w:rPr>
          <w:rFonts w:ascii="Times New Roman" w:eastAsia="Times New Roman" w:hAnsi="Times New Roman"/>
          <w:b/>
          <w:color w:val="1B1C20"/>
          <w:sz w:val="27"/>
        </w:rPr>
        <w:t>:</w:t>
      </w:r>
    </w:p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1B1C20"/>
          <w:sz w:val="27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-25400</wp:posOffset>
            </wp:positionV>
            <wp:extent cx="5586730" cy="4328795"/>
            <wp:effectExtent l="0" t="0" r="0" b="0"/>
            <wp:wrapNone/>
            <wp:docPr id="291" name="Immagin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76" w:lineRule="exact"/>
        <w:rPr>
          <w:rFonts w:ascii="Times New Roman" w:eastAsia="Times New Roman" w:hAnsi="Times New Roman"/>
        </w:rPr>
      </w:pPr>
    </w:p>
    <w:tbl>
      <w:tblPr>
        <w:tblW w:w="0" w:type="auto"/>
        <w:tblInd w:w="24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3480"/>
      </w:tblGrid>
      <w:tr w:rsidR="002C5CE2">
        <w:trPr>
          <w:trHeight w:val="230"/>
        </w:trPr>
        <w:tc>
          <w:tcPr>
            <w:tcW w:w="22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Disciplina</w:t>
            </w:r>
          </w:p>
        </w:tc>
        <w:tc>
          <w:tcPr>
            <w:tcW w:w="3480" w:type="dxa"/>
            <w:vMerge w:val="restart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440"/>
              <w:rPr>
                <w:rFonts w:ascii="Times New Roman" w:eastAsia="Times New Roman" w:hAnsi="Times New Roman"/>
                <w:b/>
                <w:color w:val="1B1C20"/>
                <w:w w:val="9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4"/>
              </w:rPr>
              <w:t>Cognome e nome docenti</w:t>
            </w:r>
          </w:p>
        </w:tc>
      </w:tr>
      <w:tr w:rsidR="002C5CE2">
        <w:trPr>
          <w:trHeight w:val="98"/>
        </w:trPr>
        <w:tc>
          <w:tcPr>
            <w:tcW w:w="22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80" w:type="dxa"/>
            <w:vMerge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</w:tbl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8"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-62865</wp:posOffset>
                </wp:positionV>
                <wp:extent cx="2333625" cy="170180"/>
                <wp:effectExtent l="0" t="0" r="3175" b="0"/>
                <wp:wrapNone/>
                <wp:docPr id="29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3625" cy="170180"/>
                        </a:xfrm>
                        <a:prstGeom prst="rect">
                          <a:avLst/>
                        </a:prstGeom>
                        <a:solidFill>
                          <a:srgbClr val="ECEEE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C68AB" id="Rectangle 9" o:spid="_x0000_s1026" style="position:absolute;margin-left:54pt;margin-top:-4.95pt;width:183.75pt;height:13.4pt;z-index:-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" fillcolor="#eceeef" strokecolor="white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8"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1905</wp:posOffset>
                </wp:positionV>
                <wp:extent cx="3234055" cy="105410"/>
                <wp:effectExtent l="0" t="0" r="4445" b="0"/>
                <wp:wrapNone/>
                <wp:docPr id="28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4055" cy="105410"/>
                        </a:xfrm>
                        <a:prstGeom prst="rect">
                          <a:avLst/>
                        </a:prstGeom>
                        <a:solidFill>
                          <a:srgbClr val="ECEEE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A974A" id="Rectangle 10" o:spid="_x0000_s1026" style="position:absolute;margin-left:238.25pt;margin-top:.15pt;width:254.65pt;height:8.3pt;z-index:-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" fillcolor="#eceeef" strokecolor="white">
                <v:path arrowok="t"/>
              </v:rect>
            </w:pict>
          </mc:Fallback>
        </mc:AlternateConten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48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1"/>
        </w:numPr>
        <w:tabs>
          <w:tab w:val="left" w:pos="1340"/>
        </w:tabs>
        <w:spacing w:line="0" w:lineRule="atLeast"/>
        <w:ind w:left="1340" w:hanging="255"/>
        <w:rPr>
          <w:rFonts w:ascii="Times New Roman" w:eastAsia="Times New Roman" w:hAnsi="Times New Roman"/>
          <w:b/>
          <w:color w:val="1B1C20"/>
          <w:sz w:val="18"/>
        </w:rPr>
      </w:pPr>
      <w:r>
        <w:rPr>
          <w:rFonts w:ascii="Times New Roman" w:eastAsia="Times New Roman" w:hAnsi="Times New Roman"/>
          <w:i/>
          <w:color w:val="1B1C20"/>
          <w:sz w:val="14"/>
        </w:rPr>
        <w:t>Nel caso di Scuola dell’Infanzia.</w:t>
      </w:r>
    </w:p>
    <w:p w:rsidR="002C5CE2" w:rsidRDefault="002C5CE2">
      <w:pPr>
        <w:tabs>
          <w:tab w:val="left" w:pos="1340"/>
        </w:tabs>
        <w:spacing w:line="0" w:lineRule="atLeast"/>
        <w:ind w:left="1340" w:hanging="255"/>
        <w:rPr>
          <w:rFonts w:ascii="Times New Roman" w:eastAsia="Times New Roman" w:hAnsi="Times New Roman"/>
          <w:b/>
          <w:color w:val="1B1C20"/>
          <w:sz w:val="18"/>
        </w:rPr>
        <w:sectPr w:rsidR="002C5CE2">
          <w:pgSz w:w="13880" w:h="19560"/>
          <w:pgMar w:top="1440" w:right="1440" w:bottom="1440" w:left="1440" w:header="0" w:footer="0" w:gutter="0"/>
          <w:cols w:space="0" w:equalWidth="0">
            <w:col w:w="10999"/>
          </w:cols>
          <w:docGrid w:linePitch="360"/>
        </w:sectPr>
      </w:pPr>
    </w:p>
    <w:p w:rsidR="002C5CE2" w:rsidRDefault="002C5CE2">
      <w:pPr>
        <w:spacing w:line="0" w:lineRule="atLeast"/>
        <w:ind w:right="-79"/>
        <w:jc w:val="center"/>
        <w:rPr>
          <w:rFonts w:ascii="Times New Roman" w:eastAsia="Times New Roman" w:hAnsi="Times New Roman"/>
          <w:b/>
          <w:color w:val="1B1C20"/>
          <w:sz w:val="30"/>
        </w:rPr>
      </w:pPr>
      <w:bookmarkStart w:id="2" w:name="page3"/>
      <w:bookmarkEnd w:id="2"/>
      <w:r>
        <w:rPr>
          <w:rFonts w:ascii="Times New Roman" w:eastAsia="Times New Roman" w:hAnsi="Times New Roman"/>
          <w:b/>
          <w:color w:val="1B1C20"/>
          <w:sz w:val="30"/>
        </w:rPr>
        <w:lastRenderedPageBreak/>
        <w:t>INFORMAZIONI SULL’ALUNNO</w:t>
      </w:r>
    </w:p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468630</wp:posOffset>
                </wp:positionV>
                <wp:extent cx="1490980" cy="0"/>
                <wp:effectExtent l="0" t="0" r="0" b="0"/>
                <wp:wrapNone/>
                <wp:docPr id="28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909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FEFFD" id="Line 11" o:spid="_x0000_s1026" style="position:absolute;z-index:-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6pt,36.9pt" to="375pt,3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" strokecolor="#1b1c20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247015</wp:posOffset>
                </wp:positionV>
                <wp:extent cx="1490980" cy="0"/>
                <wp:effectExtent l="0" t="0" r="0" b="0"/>
                <wp:wrapNone/>
                <wp:docPr id="28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909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B1DB3" id="Line 12" o:spid="_x0000_s1026" style="position:absolute;z-index:-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6pt,19.45pt" to="375pt,1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" strokecolor="#1b1c20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245110</wp:posOffset>
                </wp:positionV>
                <wp:extent cx="0" cy="224790"/>
                <wp:effectExtent l="0" t="0" r="0" b="3810"/>
                <wp:wrapNone/>
                <wp:docPr id="28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C896C" id="Line 13" o:spid="_x0000_s1026" style="position:absolute;z-index:-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75pt,19.3pt" to="257.75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" strokecolor="#1b1c20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column">
                  <wp:posOffset>4761230</wp:posOffset>
                </wp:positionH>
                <wp:positionV relativeFrom="paragraph">
                  <wp:posOffset>245110</wp:posOffset>
                </wp:positionV>
                <wp:extent cx="0" cy="224790"/>
                <wp:effectExtent l="0" t="0" r="0" b="3810"/>
                <wp:wrapNone/>
                <wp:docPr id="28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72736" id="Line 14" o:spid="_x0000_s1026" style="position:absolute;z-index:-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9pt,19.3pt" to="374.9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" strokecolor="#1b1c20" strokeweight=".25pt">
                <o:lock v:ext="edit" shapetype="f"/>
              </v:line>
            </w:pict>
          </mc:Fallback>
        </mc:AlternateConten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1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5260"/>
        <w:rPr>
          <w:rFonts w:ascii="Arial" w:eastAsia="Arial" w:hAnsi="Arial"/>
          <w:b/>
          <w:color w:val="1B1C20"/>
          <w:sz w:val="24"/>
        </w:rPr>
      </w:pPr>
      <w:r>
        <w:rPr>
          <w:rFonts w:ascii="Arial" w:eastAsia="Arial" w:hAnsi="Arial"/>
          <w:b/>
          <w:color w:val="1B1C20"/>
          <w:sz w:val="24"/>
        </w:rPr>
        <w:t>DATI ANAGRAFICI</w: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41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980"/>
        <w:gridCol w:w="2860"/>
        <w:gridCol w:w="2500"/>
      </w:tblGrid>
      <w:tr w:rsidR="002C5CE2">
        <w:trPr>
          <w:trHeight w:val="230"/>
        </w:trPr>
        <w:tc>
          <w:tcPr>
            <w:tcW w:w="39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Cognome:</w:t>
            </w:r>
          </w:p>
        </w:tc>
        <w:tc>
          <w:tcPr>
            <w:tcW w:w="28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9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Nome: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454"/>
        </w:trPr>
        <w:tc>
          <w:tcPr>
            <w:tcW w:w="39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Luogo e data di nascita</w:t>
            </w:r>
          </w:p>
        </w:tc>
        <w:tc>
          <w:tcPr>
            <w:tcW w:w="28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9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Prov.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Residente in</w:t>
            </w:r>
          </w:p>
        </w:tc>
      </w:tr>
      <w:tr w:rsidR="002C5CE2">
        <w:trPr>
          <w:trHeight w:val="454"/>
        </w:trPr>
        <w:tc>
          <w:tcPr>
            <w:tcW w:w="39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Via/Corso/Piazza:</w:t>
            </w:r>
          </w:p>
        </w:tc>
        <w:tc>
          <w:tcPr>
            <w:tcW w:w="28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180"/>
              <w:rPr>
                <w:rFonts w:ascii="Times New Roman" w:eastAsia="Times New Roman" w:hAnsi="Times New Roman"/>
                <w:b/>
                <w:color w:val="1B1C20"/>
                <w:w w:val="91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1"/>
              </w:rPr>
              <w:t>Tel.</w:t>
            </w:r>
          </w:p>
        </w:tc>
      </w:tr>
    </w:tbl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1B1C20"/>
          <w:w w:val="91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425450</wp:posOffset>
                </wp:positionV>
                <wp:extent cx="1490980" cy="0"/>
                <wp:effectExtent l="0" t="0" r="0" b="0"/>
                <wp:wrapNone/>
                <wp:docPr id="28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909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9FB87" id="Line 15" o:spid="_x0000_s1026" style="position:absolute;z-index:-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6pt,33.5pt" to="375pt,3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" strokecolor="#1b1c20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w w:val="91"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203835</wp:posOffset>
                </wp:positionV>
                <wp:extent cx="1490980" cy="0"/>
                <wp:effectExtent l="0" t="0" r="0" b="0"/>
                <wp:wrapNone/>
                <wp:docPr id="28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909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CB3AD" id="Line 16" o:spid="_x0000_s1026" style="position:absolute;z-index:-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6pt,16.05pt" to="375pt,1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" strokecolor="#1b1c20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w w:val="91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201930</wp:posOffset>
                </wp:positionV>
                <wp:extent cx="0" cy="224790"/>
                <wp:effectExtent l="0" t="0" r="0" b="3810"/>
                <wp:wrapNone/>
                <wp:docPr id="28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F1F2F" id="Line 17" o:spid="_x0000_s1026" style="position:absolute;z-index:-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75pt,15.9pt" to="257.75pt,3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" strokecolor="#1b1c20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w w:val="91"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column">
                  <wp:posOffset>4761230</wp:posOffset>
                </wp:positionH>
                <wp:positionV relativeFrom="paragraph">
                  <wp:posOffset>201930</wp:posOffset>
                </wp:positionV>
                <wp:extent cx="0" cy="224790"/>
                <wp:effectExtent l="0" t="0" r="0" b="3810"/>
                <wp:wrapNone/>
                <wp:docPr id="28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96ED9" id="Line 18" o:spid="_x0000_s1026" style="position:absolute;z-index:-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9pt,15.9pt" to="374.9pt,3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" strokecolor="#1b1c20" strokeweight=".25pt">
                <o:lock v:ext="edit" shapetype="f"/>
              </v:line>
            </w:pict>
          </mc:Fallback>
        </mc:AlternateContent>
      </w:r>
    </w:p>
    <w:p w:rsidR="002C5CE2" w:rsidRDefault="002C5CE2">
      <w:pPr>
        <w:spacing w:line="341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5340"/>
        <w:rPr>
          <w:rFonts w:ascii="Arial" w:eastAsia="Arial" w:hAnsi="Arial"/>
          <w:b/>
          <w:color w:val="1B1C20"/>
          <w:sz w:val="24"/>
        </w:rPr>
      </w:pPr>
      <w:r>
        <w:rPr>
          <w:rFonts w:ascii="Arial" w:eastAsia="Arial" w:hAnsi="Arial"/>
          <w:b/>
          <w:color w:val="1B1C20"/>
          <w:sz w:val="24"/>
        </w:rPr>
        <w:t>DATI SCOLASTICI</w:t>
      </w:r>
    </w:p>
    <w:p w:rsidR="002C5CE2" w:rsidRDefault="002C5CE2">
      <w:pPr>
        <w:spacing w:line="217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1980"/>
        <w:gridCol w:w="200"/>
        <w:gridCol w:w="740"/>
        <w:gridCol w:w="660"/>
        <w:gridCol w:w="720"/>
        <w:gridCol w:w="140"/>
        <w:gridCol w:w="520"/>
        <w:gridCol w:w="1100"/>
        <w:gridCol w:w="660"/>
        <w:gridCol w:w="120"/>
        <w:gridCol w:w="500"/>
        <w:gridCol w:w="140"/>
        <w:gridCol w:w="680"/>
        <w:gridCol w:w="620"/>
        <w:gridCol w:w="220"/>
        <w:gridCol w:w="1460"/>
        <w:gridCol w:w="460"/>
        <w:gridCol w:w="280"/>
        <w:gridCol w:w="60"/>
      </w:tblGrid>
      <w:tr w:rsidR="002C5CE2">
        <w:trPr>
          <w:trHeight w:val="230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Scuola di provenienza:</w:t>
            </w:r>
          </w:p>
        </w:tc>
        <w:tc>
          <w:tcPr>
            <w:tcW w:w="94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Città: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Prov.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20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97979B"/>
            </w:tcBorders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gridSpan w:val="2"/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right w:val="single" w:sz="8" w:space="0" w:color="97979B"/>
            </w:tcBorders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97979B"/>
            </w:tcBorders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tcBorders>
              <w:right w:val="single" w:sz="8" w:space="0" w:color="97979B"/>
            </w:tcBorders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right w:val="single" w:sz="8" w:space="0" w:color="97979B"/>
            </w:tcBorders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right w:val="single" w:sz="8" w:space="0" w:color="97979B"/>
            </w:tcBorders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97979B"/>
            </w:tcBorders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tcBorders>
              <w:right w:val="single" w:sz="8" w:space="0" w:color="97979B"/>
            </w:tcBorders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right w:val="single" w:sz="8" w:space="0" w:color="97979B"/>
            </w:tcBorders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right w:val="single" w:sz="8" w:space="0" w:color="97979B"/>
            </w:tcBorders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60" w:type="dxa"/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97979B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C5CE2">
        <w:trPr>
          <w:trHeight w:val="431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gridSpan w:val="5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Scuola e Sezione o Classe di provenienza: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340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top w:val="single" w:sz="8" w:space="0" w:color="97979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10"/>
            <w:tcBorders>
              <w:top w:val="single" w:sz="8" w:space="0" w:color="97979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top w:val="single" w:sz="8" w:space="0" w:color="97979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8" w:space="0" w:color="97979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97979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87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60" w:type="dxa"/>
            <w:gridSpan w:val="8"/>
            <w:tcBorders>
              <w:top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00"/>
              <w:rPr>
                <w:rFonts w:ascii="Arial" w:eastAsia="Arial" w:hAnsi="Arial"/>
                <w:b/>
                <w:color w:val="1B1C20"/>
                <w:sz w:val="24"/>
              </w:rPr>
            </w:pPr>
            <w:r>
              <w:rPr>
                <w:rFonts w:ascii="Arial" w:eastAsia="Arial" w:hAnsi="Arial"/>
                <w:b/>
                <w:color w:val="1B1C20"/>
                <w:sz w:val="24"/>
              </w:rPr>
              <w:t>DIAGNOSI CLINICA SINTETICA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49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300" w:type="dxa"/>
            <w:gridSpan w:val="5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60" w:type="dxa"/>
            <w:gridSpan w:val="8"/>
            <w:tcBorders>
              <w:bottom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40" w:type="dxa"/>
            <w:gridSpan w:val="5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674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0" w:type="dxa"/>
            <w:gridSpan w:val="18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CODICE _____________________________________________________________________________________________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461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gridSpan w:val="5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N. _______________ore di sostegno assegnate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522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00" w:type="dxa"/>
            <w:gridSpan w:val="8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00"/>
              <w:rPr>
                <w:rFonts w:ascii="Times New Roman" w:eastAsia="Times New Roman" w:hAnsi="Times New Roman"/>
                <w:b/>
                <w:color w:val="1B1C20"/>
                <w:w w:val="99"/>
                <w:sz w:val="27"/>
                <w:vertAlign w:val="superscript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9"/>
                <w:sz w:val="24"/>
              </w:rPr>
              <w:t>TIPOLOGIA DELL’HANDICAP</w:t>
            </w:r>
            <w:r>
              <w:rPr>
                <w:rFonts w:ascii="Times New Roman" w:eastAsia="Times New Roman" w:hAnsi="Times New Roman"/>
                <w:b/>
                <w:color w:val="1B1C20"/>
                <w:w w:val="99"/>
                <w:sz w:val="27"/>
                <w:vertAlign w:val="superscript"/>
              </w:rPr>
              <w:t>(*)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64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92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264" w:lineRule="exact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DISTURBI SENSORIALI: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281"/>
        </w:trPr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2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Disturbo sensoriale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8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10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lieve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2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medio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6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grave</w:t>
            </w:r>
          </w:p>
        </w:tc>
        <w:tc>
          <w:tcPr>
            <w:tcW w:w="220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5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gravissimo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23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8" w:lineRule="exac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visivo: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22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3" w:lineRule="exac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Disturbo sensoriale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8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10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lieve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2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medio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6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grave</w:t>
            </w:r>
          </w:p>
        </w:tc>
        <w:tc>
          <w:tcPr>
            <w:tcW w:w="220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5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gravissimo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23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8" w:lineRule="exac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uditivo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668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gridSpan w:val="5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DISTURBI PSICO-MOTORI: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149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2C5CE2">
        <w:trPr>
          <w:trHeight w:val="222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920" w:type="dxa"/>
            <w:gridSpan w:val="3"/>
            <w:vMerge w:val="restart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Ritardo cognitivo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2" w:lineRule="exact"/>
              <w:ind w:left="2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2" w:lineRule="exact"/>
              <w:ind w:left="3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2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222" w:lineRule="exact"/>
              <w:ind w:left="4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70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20" w:type="dxa"/>
            <w:gridSpan w:val="3"/>
            <w:vMerge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2C5CE2">
        <w:trPr>
          <w:trHeight w:val="32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9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2C5CE2">
        <w:trPr>
          <w:trHeight w:val="233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92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Presenza di miopatie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2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3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4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8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9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2C5CE2">
        <w:trPr>
          <w:trHeight w:val="236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92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Presenza di mielopatie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2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3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4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90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3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2C5CE2">
        <w:trPr>
          <w:trHeight w:val="870"/>
        </w:trPr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DISTURBI DELLA PERSONALITÀ: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24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920" w:type="dxa"/>
            <w:gridSpan w:val="3"/>
            <w:vMerge w:val="restart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Immaturità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2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3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4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70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20" w:type="dxa"/>
            <w:gridSpan w:val="3"/>
            <w:vMerge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2C5CE2">
        <w:trPr>
          <w:trHeight w:val="30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9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2C5CE2">
        <w:trPr>
          <w:trHeight w:val="233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92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Aggressività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2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3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4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30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9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2C5CE2">
        <w:trPr>
          <w:trHeight w:val="233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92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Instabilità emotiva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2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3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4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76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2C5CE2">
        <w:trPr>
          <w:trHeight w:val="269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2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Apatia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2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3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gridSpan w:val="3"/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4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C5CE2">
        <w:trPr>
          <w:trHeight w:val="131"/>
        </w:trPr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</w:tbl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55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12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ALTRI DISTURBI:</w:t>
      </w:r>
    </w:p>
    <w:p w:rsidR="002C5CE2" w:rsidRDefault="002C5CE2">
      <w:pPr>
        <w:spacing w:line="129" w:lineRule="exact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720"/>
        <w:gridCol w:w="2040"/>
        <w:gridCol w:w="1920"/>
        <w:gridCol w:w="3120"/>
      </w:tblGrid>
      <w:tr w:rsidR="002C5CE2">
        <w:trPr>
          <w:trHeight w:val="244"/>
        </w:trPr>
        <w:tc>
          <w:tcPr>
            <w:tcW w:w="24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Disgrafia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5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6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6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0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</w:tr>
      <w:tr w:rsidR="002C5CE2">
        <w:trPr>
          <w:trHeight w:val="70"/>
        </w:trPr>
        <w:tc>
          <w:tcPr>
            <w:tcW w:w="24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2C5CE2">
        <w:trPr>
          <w:trHeight w:val="30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2C5CE2">
        <w:trPr>
          <w:trHeight w:val="23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Dislessia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5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6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6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10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</w:tr>
      <w:tr w:rsidR="002C5CE2">
        <w:trPr>
          <w:trHeight w:val="5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23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Dscalculia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5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6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6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10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</w:tr>
      <w:tr w:rsidR="002C5CE2">
        <w:trPr>
          <w:trHeight w:val="4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Disgrafia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5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lieve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6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medio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6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grave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10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gravissimo</w:t>
            </w:r>
          </w:p>
        </w:tc>
      </w:tr>
    </w:tbl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1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2"/>
        </w:numPr>
        <w:tabs>
          <w:tab w:val="left" w:pos="420"/>
        </w:tabs>
        <w:spacing w:line="0" w:lineRule="atLeast"/>
        <w:ind w:left="420" w:hanging="196"/>
        <w:rPr>
          <w:rFonts w:ascii="Times New Roman" w:eastAsia="Times New Roman" w:hAnsi="Times New Roman"/>
          <w:color w:val="1B1C20"/>
          <w:sz w:val="14"/>
        </w:rPr>
      </w:pPr>
      <w:r>
        <w:rPr>
          <w:rFonts w:ascii="Times New Roman" w:eastAsia="Times New Roman" w:hAnsi="Times New Roman"/>
          <w:i/>
          <w:color w:val="1B1C20"/>
          <w:sz w:val="14"/>
        </w:rPr>
        <w:t>Barrare solo le caselle interessate</w:t>
      </w:r>
    </w:p>
    <w:p w:rsidR="002C5CE2" w:rsidRDefault="002C5CE2">
      <w:pPr>
        <w:tabs>
          <w:tab w:val="left" w:pos="420"/>
        </w:tabs>
        <w:spacing w:line="0" w:lineRule="atLeast"/>
        <w:ind w:left="420" w:hanging="196"/>
        <w:rPr>
          <w:rFonts w:ascii="Times New Roman" w:eastAsia="Times New Roman" w:hAnsi="Times New Roman"/>
          <w:color w:val="1B1C20"/>
          <w:sz w:val="14"/>
        </w:rPr>
        <w:sectPr w:rsidR="002C5CE2">
          <w:pgSz w:w="13880" w:h="19560"/>
          <w:pgMar w:top="1115" w:right="1199" w:bottom="1440" w:left="1300" w:header="0" w:footer="0" w:gutter="0"/>
          <w:cols w:space="0" w:equalWidth="0">
            <w:col w:w="11380"/>
          </w:cols>
          <w:docGrid w:linePitch="360"/>
        </w:sectPr>
      </w:pPr>
    </w:p>
    <w:p w:rsidR="002C5CE2" w:rsidRDefault="002C5CE2">
      <w:pPr>
        <w:spacing w:line="0" w:lineRule="atLeast"/>
        <w:jc w:val="center"/>
        <w:rPr>
          <w:rFonts w:ascii="Times New Roman" w:eastAsia="Times New Roman" w:hAnsi="Times New Roman"/>
          <w:b/>
          <w:color w:val="1B1C20"/>
          <w:sz w:val="16"/>
        </w:rPr>
      </w:pPr>
      <w:bookmarkStart w:id="3" w:name="page4"/>
      <w:bookmarkEnd w:id="3"/>
      <w:r>
        <w:rPr>
          <w:rFonts w:ascii="Times New Roman" w:eastAsia="Times New Roman" w:hAnsi="Times New Roman"/>
          <w:b/>
          <w:color w:val="1B1C20"/>
          <w:sz w:val="30"/>
        </w:rPr>
        <w:lastRenderedPageBreak/>
        <w:t>ALTRE INFORMAZIONI DI CARATTERE GENERALE</w:t>
      </w:r>
      <w:r>
        <w:rPr>
          <w:rFonts w:ascii="Times New Roman" w:eastAsia="Times New Roman" w:hAnsi="Times New Roman"/>
          <w:b/>
          <w:color w:val="1B1C20"/>
          <w:sz w:val="16"/>
        </w:rPr>
        <w:t>(*)</w: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0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3100"/>
        <w:gridCol w:w="3060"/>
        <w:gridCol w:w="2700"/>
      </w:tblGrid>
      <w:tr w:rsidR="002C5CE2">
        <w:trPr>
          <w:trHeight w:val="238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5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L’alunno è in terapia:</w:t>
            </w:r>
          </w:p>
        </w:tc>
        <w:tc>
          <w:tcPr>
            <w:tcW w:w="3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5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medico-specialistica</w:t>
            </w: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9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psichiatrica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7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psicologica</w:t>
            </w:r>
          </w:p>
        </w:tc>
      </w:tr>
    </w:tbl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95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120"/>
        <w:rPr>
          <w:rFonts w:ascii="Times New Roman" w:eastAsia="Times New Roman" w:hAnsi="Times New Roman"/>
          <w:b/>
          <w:color w:val="1B1C20"/>
        </w:rPr>
      </w:pPr>
      <w:r>
        <w:rPr>
          <w:rFonts w:ascii="Times New Roman" w:eastAsia="Times New Roman" w:hAnsi="Times New Roman"/>
          <w:b/>
          <w:color w:val="1B1C20"/>
        </w:rPr>
        <w:t>Segnalazioni particolari fornite dallo specialista: _______________________________________________________</w:t>
      </w:r>
    </w:p>
    <w:p w:rsidR="002C5CE2" w:rsidRDefault="002C5CE2">
      <w:pPr>
        <w:spacing w:line="236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120"/>
        <w:rPr>
          <w:rFonts w:ascii="Times New Roman" w:eastAsia="Times New Roman" w:hAnsi="Times New Roman"/>
          <w:b/>
          <w:color w:val="1B1C20"/>
        </w:rPr>
      </w:pPr>
      <w:r>
        <w:rPr>
          <w:rFonts w:ascii="Times New Roman" w:eastAsia="Times New Roman" w:hAnsi="Times New Roman"/>
          <w:b/>
          <w:color w:val="1B1C20"/>
        </w:rPr>
        <w:t>Segnalazioni particolari fornite dalla famiglia: __________________________________________________________</w: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6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2240"/>
        <w:gridCol w:w="2260"/>
        <w:gridCol w:w="2140"/>
        <w:gridCol w:w="2260"/>
        <w:gridCol w:w="80"/>
        <w:gridCol w:w="1580"/>
      </w:tblGrid>
      <w:tr w:rsidR="002C5CE2">
        <w:trPr>
          <w:trHeight w:val="238"/>
        </w:trPr>
        <w:tc>
          <w:tcPr>
            <w:tcW w:w="35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L’alunno/a ha eccessivo timore</w:t>
            </w: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dei genitori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del padre</w:t>
            </w: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della madre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20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L’alunno/a va a scuola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passivamente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10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di malavoglia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in modo traumatico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220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L’alunno/a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right="1820"/>
              <w:jc w:val="righ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è</w:t>
            </w: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indifferente al lavoro scolastico</w:t>
            </w: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rifiuta il lavoro scolastico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219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L’alunno/a a casa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è seguito regolarmente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10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è seguito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non è seguito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230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10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  <w:color w:val="1B1C20"/>
              </w:rPr>
              <w:t>saltuariamente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222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1" w:lineRule="exac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I rapporti con i coetanei sono: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sereni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10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di accettazione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di rifiuto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2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conflittuali</w:t>
            </w:r>
          </w:p>
        </w:tc>
      </w:tr>
      <w:tr w:rsidR="002C5CE2">
        <w:trPr>
          <w:trHeight w:val="220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I rapporti con gli adulti sono: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sereni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10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di accettazione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di rifiuto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20"/>
              <w:rPr>
                <w:rFonts w:ascii="Times New Roman" w:eastAsia="Times New Roman" w:hAnsi="Times New Roman"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color w:val="1B1C20"/>
              </w:rPr>
              <w:t>conflittuali</w:t>
            </w:r>
          </w:p>
        </w:tc>
      </w:tr>
    </w:tbl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95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jc w:val="center"/>
        <w:rPr>
          <w:rFonts w:ascii="Times New Roman" w:eastAsia="Times New Roman" w:hAnsi="Times New Roman"/>
          <w:b/>
          <w:color w:val="1B1C20"/>
          <w:sz w:val="16"/>
        </w:rPr>
      </w:pPr>
      <w:r>
        <w:rPr>
          <w:rFonts w:ascii="Times New Roman" w:eastAsia="Times New Roman" w:hAnsi="Times New Roman"/>
          <w:b/>
          <w:color w:val="1B1C20"/>
          <w:sz w:val="30"/>
        </w:rPr>
        <w:t>INFORMAZIONI SULLA FAMIGLIA</w:t>
      </w:r>
      <w:r>
        <w:rPr>
          <w:rFonts w:ascii="Times New Roman" w:eastAsia="Times New Roman" w:hAnsi="Times New Roman"/>
          <w:b/>
          <w:color w:val="1B1C20"/>
          <w:sz w:val="16"/>
        </w:rPr>
        <w:t>(*)</w:t>
      </w:r>
    </w:p>
    <w:p w:rsidR="002C5CE2" w:rsidRDefault="002C5CE2">
      <w:pPr>
        <w:spacing w:line="386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2280"/>
        <w:gridCol w:w="1440"/>
        <w:gridCol w:w="400"/>
        <w:gridCol w:w="1620"/>
        <w:gridCol w:w="240"/>
        <w:gridCol w:w="1760"/>
        <w:gridCol w:w="1880"/>
        <w:gridCol w:w="80"/>
        <w:gridCol w:w="1600"/>
      </w:tblGrid>
      <w:tr w:rsidR="002C5CE2">
        <w:trPr>
          <w:trHeight w:val="230"/>
        </w:trPr>
        <w:tc>
          <w:tcPr>
            <w:tcW w:w="284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Cognome e nome del padre: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6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460"/>
              <w:rPr>
                <w:rFonts w:ascii="Times New Roman" w:eastAsia="Times New Roman" w:hAnsi="Times New Roman"/>
                <w:b/>
                <w:color w:val="1B1C20"/>
                <w:w w:val="98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8"/>
              </w:rPr>
              <w:t>Anni: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463"/>
        </w:trPr>
        <w:tc>
          <w:tcPr>
            <w:tcW w:w="284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Titolo di studio: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Professione: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463"/>
        </w:trPr>
        <w:tc>
          <w:tcPr>
            <w:tcW w:w="284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Cognome e nome della madre: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460"/>
              <w:rPr>
                <w:rFonts w:ascii="Times New Roman" w:eastAsia="Times New Roman" w:hAnsi="Times New Roman"/>
                <w:b/>
                <w:color w:val="1B1C20"/>
                <w:w w:val="98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8"/>
              </w:rPr>
              <w:t>Anni: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463"/>
        </w:trPr>
        <w:tc>
          <w:tcPr>
            <w:tcW w:w="284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Titolo di studio: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gridSpan w:val="2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Professione: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744"/>
        </w:trPr>
        <w:tc>
          <w:tcPr>
            <w:tcW w:w="5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N.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fratelli, di cui n.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maschi e n.</w:t>
            </w:r>
          </w:p>
        </w:tc>
        <w:tc>
          <w:tcPr>
            <w:tcW w:w="4020" w:type="dxa"/>
            <w:gridSpan w:val="4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femmine, rispettivamente di anni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724"/>
        </w:trPr>
        <w:tc>
          <w:tcPr>
            <w:tcW w:w="42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30"/>
        </w:trPr>
        <w:tc>
          <w:tcPr>
            <w:tcW w:w="4280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9" w:lineRule="exac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In famiglia convivono anche altre persone: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nonni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zii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cugini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31"/>
        </w:trPr>
        <w:tc>
          <w:tcPr>
            <w:tcW w:w="28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la famiglia è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naturale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adottante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affidataria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31"/>
        </w:trPr>
        <w:tc>
          <w:tcPr>
            <w:tcW w:w="284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I genitori sono entrambi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viventi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9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ha solo il padre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7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ha solo la madre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7" w:lineRule="exac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entrambi</w:t>
            </w:r>
          </w:p>
        </w:tc>
      </w:tr>
      <w:tr w:rsidR="002C5CE2">
        <w:trPr>
          <w:trHeight w:val="23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8" w:lineRule="exac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deceduti</w:t>
            </w:r>
          </w:p>
        </w:tc>
      </w:tr>
      <w:tr w:rsidR="002C5CE2">
        <w:trPr>
          <w:trHeight w:val="225"/>
        </w:trPr>
        <w:tc>
          <w:tcPr>
            <w:tcW w:w="2840" w:type="dxa"/>
            <w:gridSpan w:val="2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I genitori sono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separati e vive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separati e vive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separati e vive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emigrati e vive</w:t>
            </w:r>
          </w:p>
        </w:tc>
      </w:tr>
      <w:tr w:rsidR="002C5CE2">
        <w:trPr>
          <w:trHeight w:val="103"/>
        </w:trPr>
        <w:tc>
          <w:tcPr>
            <w:tcW w:w="284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20" w:type="dxa"/>
            <w:vMerge w:val="restart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con la madre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con il padre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con altri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con altri</w:t>
            </w:r>
          </w:p>
        </w:tc>
      </w:tr>
      <w:tr w:rsidR="002C5CE2">
        <w:trPr>
          <w:trHeight w:val="130"/>
        </w:trPr>
        <w:tc>
          <w:tcPr>
            <w:tcW w:w="5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20" w:type="dxa"/>
            <w:vMerge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2C5CE2">
        <w:trPr>
          <w:trHeight w:val="23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familiari</w:t>
            </w:r>
          </w:p>
        </w:tc>
      </w:tr>
      <w:tr w:rsidR="002C5CE2">
        <w:trPr>
          <w:trHeight w:val="225"/>
        </w:trPr>
        <w:tc>
          <w:tcPr>
            <w:tcW w:w="2840" w:type="dxa"/>
            <w:gridSpan w:val="2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La famiglia vive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in centro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in periferia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>□ i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n campagna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105"/>
        </w:trPr>
        <w:tc>
          <w:tcPr>
            <w:tcW w:w="2840" w:type="dxa"/>
            <w:gridSpan w:val="2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2C5CE2">
        <w:trPr>
          <w:trHeight w:val="225"/>
        </w:trPr>
        <w:tc>
          <w:tcPr>
            <w:tcW w:w="2840" w:type="dxa"/>
            <w:gridSpan w:val="2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La lingua parlata in famiglia è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italiano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dialetto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lingua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lingua</w:t>
            </w:r>
          </w:p>
        </w:tc>
      </w:tr>
      <w:tr w:rsidR="002C5CE2">
        <w:trPr>
          <w:trHeight w:val="103"/>
        </w:trPr>
        <w:tc>
          <w:tcPr>
            <w:tcW w:w="284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extracomunitaria: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comunitaria:</w:t>
            </w:r>
          </w:p>
        </w:tc>
      </w:tr>
      <w:tr w:rsidR="002C5CE2">
        <w:trPr>
          <w:trHeight w:val="130"/>
        </w:trPr>
        <w:tc>
          <w:tcPr>
            <w:tcW w:w="5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2C5CE2">
        <w:trPr>
          <w:trHeight w:val="48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24"/>
        </w:trPr>
        <w:tc>
          <w:tcPr>
            <w:tcW w:w="428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Gli atteggiamenti educativi della famiglia sono: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equilibrati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iperprotettivi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ind w:left="1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di abbandono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conflittuali</w:t>
            </w:r>
          </w:p>
        </w:tc>
      </w:tr>
      <w:tr w:rsidR="002C5CE2">
        <w:trPr>
          <w:trHeight w:val="105"/>
        </w:trPr>
        <w:tc>
          <w:tcPr>
            <w:tcW w:w="4280" w:type="dxa"/>
            <w:gridSpan w:val="3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2C5CE2">
        <w:trPr>
          <w:trHeight w:val="225"/>
        </w:trPr>
        <w:tc>
          <w:tcPr>
            <w:tcW w:w="428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Le aspettative della famiglia sono: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nulle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 xml:space="preserve">□ 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adeguate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6" w:lineRule="exact"/>
              <w:ind w:left="14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</w:rPr>
              <w:t>□ e</w:t>
            </w:r>
            <w:r>
              <w:rPr>
                <w:rFonts w:ascii="Times New Roman" w:eastAsia="Times New Roman" w:hAnsi="Times New Roman"/>
                <w:b/>
                <w:color w:val="1B1C20"/>
              </w:rPr>
              <w:t>ccessive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105"/>
        </w:trPr>
        <w:tc>
          <w:tcPr>
            <w:tcW w:w="4280" w:type="dxa"/>
            <w:gridSpan w:val="3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2C5CE2" w:rsidRDefault="002C5CE2">
      <w:pPr>
        <w:rPr>
          <w:rFonts w:ascii="Times New Roman" w:eastAsia="Times New Roman" w:hAnsi="Times New Roman"/>
          <w:sz w:val="9"/>
        </w:rPr>
        <w:sectPr w:rsidR="002C5CE2">
          <w:pgSz w:w="13880" w:h="19560"/>
          <w:pgMar w:top="1413" w:right="859" w:bottom="1440" w:left="1160" w:header="0" w:footer="0" w:gutter="0"/>
          <w:cols w:space="0" w:equalWidth="0">
            <w:col w:w="11860"/>
          </w:cols>
          <w:docGrid w:linePitch="360"/>
        </w:sectPr>
      </w:pPr>
    </w:p>
    <w:p w:rsidR="002C5CE2" w:rsidRDefault="002C5CE2">
      <w:pPr>
        <w:spacing w:line="0" w:lineRule="atLeast"/>
        <w:ind w:right="2"/>
        <w:jc w:val="center"/>
        <w:rPr>
          <w:rFonts w:ascii="Times New Roman" w:eastAsia="Times New Roman" w:hAnsi="Times New Roman"/>
          <w:b/>
          <w:color w:val="1B1C20"/>
          <w:sz w:val="30"/>
        </w:rPr>
      </w:pPr>
      <w:bookmarkStart w:id="4" w:name="page5"/>
      <w:bookmarkEnd w:id="4"/>
      <w:r>
        <w:rPr>
          <w:rFonts w:ascii="Times New Roman" w:eastAsia="Times New Roman" w:hAnsi="Times New Roman"/>
          <w:b/>
          <w:color w:val="1B1C20"/>
          <w:sz w:val="30"/>
        </w:rPr>
        <w:lastRenderedPageBreak/>
        <w:t>ORARIO SETTIMANALE DELLE LEZIONI</w:t>
      </w:r>
    </w:p>
    <w:p w:rsidR="002C5CE2" w:rsidRDefault="002C5CE2">
      <w:pPr>
        <w:spacing w:line="19" w:lineRule="exact"/>
        <w:rPr>
          <w:rFonts w:ascii="Times New Roman" w:eastAsia="Times New Roman" w:hAnsi="Times New Roman"/>
        </w:rPr>
      </w:pPr>
    </w:p>
    <w:tbl>
      <w:tblPr>
        <w:tblW w:w="0" w:type="auto"/>
        <w:tblInd w:w="18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1400"/>
        <w:gridCol w:w="1400"/>
        <w:gridCol w:w="1400"/>
        <w:gridCol w:w="1400"/>
        <w:gridCol w:w="1400"/>
        <w:gridCol w:w="1400"/>
      </w:tblGrid>
      <w:tr w:rsidR="002C5CE2">
        <w:trPr>
          <w:trHeight w:val="433"/>
        </w:trPr>
        <w:tc>
          <w:tcPr>
            <w:tcW w:w="620" w:type="dxa"/>
            <w:tcBorders>
              <w:top w:val="single" w:sz="8" w:space="0" w:color="1B1C20"/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4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ore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6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Lunedì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Martedì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0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Mercoledì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Giovedì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Venerdì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4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Sabato</w:t>
            </w:r>
          </w:p>
        </w:tc>
      </w:tr>
      <w:tr w:rsidR="002C5CE2">
        <w:trPr>
          <w:trHeight w:val="124"/>
        </w:trPr>
        <w:tc>
          <w:tcPr>
            <w:tcW w:w="620" w:type="dxa"/>
            <w:tcBorders>
              <w:left w:val="single" w:sz="8" w:space="0" w:color="1B1C20"/>
              <w:bottom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318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82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2C5CE2">
        <w:trPr>
          <w:trHeight w:val="318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0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II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80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1B1C20"/>
            </w:tcBorders>
            <w:shd w:val="clear" w:color="auto" w:fill="auto"/>
            <w:textDirection w:val="btLr"/>
            <w:vAlign w:val="bottom"/>
          </w:tcPr>
          <w:p w:rsidR="002C5CE2" w:rsidRDefault="002C5CE2">
            <w:pPr>
              <w:spacing w:line="0" w:lineRule="atLeast"/>
              <w:ind w:left="571"/>
              <w:rPr>
                <w:rFonts w:ascii="Times New Roman" w:eastAsia="Times New Roman" w:hAnsi="Times New Roman"/>
                <w:w w:val="79"/>
                <w:sz w:val="24"/>
              </w:rPr>
            </w:pPr>
            <w:r>
              <w:rPr>
                <w:rFonts w:ascii="Times New Roman" w:eastAsia="Times New Roman" w:hAnsi="Times New Roman"/>
                <w:w w:val="79"/>
                <w:sz w:val="24"/>
              </w:rPr>
              <w:t>corta</w:t>
            </w:r>
          </w:p>
        </w:tc>
      </w:tr>
      <w:tr w:rsidR="002C5CE2">
        <w:trPr>
          <w:trHeight w:val="268"/>
        </w:trPr>
        <w:tc>
          <w:tcPr>
            <w:tcW w:w="620" w:type="dxa"/>
            <w:vMerge w:val="restart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0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III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vMerge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C5CE2">
        <w:trPr>
          <w:trHeight w:val="50"/>
        </w:trPr>
        <w:tc>
          <w:tcPr>
            <w:tcW w:w="620" w:type="dxa"/>
            <w:vMerge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82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2C5CE2">
        <w:trPr>
          <w:trHeight w:val="318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IV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1B1C20"/>
            </w:tcBorders>
            <w:shd w:val="clear" w:color="auto" w:fill="auto"/>
            <w:textDirection w:val="btLr"/>
            <w:vAlign w:val="bottom"/>
          </w:tcPr>
          <w:p w:rsidR="002C5CE2" w:rsidRDefault="002C5CE2">
            <w:pPr>
              <w:spacing w:line="0" w:lineRule="atLeast"/>
              <w:ind w:left="639"/>
              <w:rPr>
                <w:rFonts w:ascii="Times New Roman" w:eastAsia="Times New Roman" w:hAnsi="Times New Roman"/>
                <w:w w:val="73"/>
                <w:sz w:val="17"/>
              </w:rPr>
            </w:pPr>
            <w:r>
              <w:rPr>
                <w:rFonts w:ascii="Times New Roman" w:eastAsia="Times New Roman" w:hAnsi="Times New Roman"/>
                <w:w w:val="73"/>
                <w:sz w:val="17"/>
              </w:rPr>
              <w:t>Settimana</w:t>
            </w:r>
          </w:p>
        </w:tc>
      </w:tr>
      <w:tr w:rsidR="002C5CE2">
        <w:trPr>
          <w:trHeight w:val="80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vMerge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2C5CE2">
        <w:trPr>
          <w:trHeight w:val="67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67" w:lineRule="exact"/>
              <w:ind w:left="180"/>
              <w:rPr>
                <w:rFonts w:ascii="Times New Roman" w:eastAsia="Times New Roman" w:hAnsi="Times New Roman"/>
                <w:b/>
                <w:color w:val="1B1C20"/>
                <w:sz w:val="7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7"/>
              </w:rPr>
              <w:t>VI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0" w:type="dxa"/>
            <w:vMerge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2C5CE2">
        <w:trPr>
          <w:trHeight w:val="264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264" w:lineRule="exact"/>
              <w:ind w:left="20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V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70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2C5CE2">
        <w:trPr>
          <w:trHeight w:val="400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318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4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VII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82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2C5CE2">
        <w:trPr>
          <w:trHeight w:val="340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VIII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0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26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2280"/>
        <w:rPr>
          <w:rFonts w:ascii="Times New Roman" w:eastAsia="Times New Roman" w:hAnsi="Times New Roman"/>
          <w:b/>
          <w:color w:val="1B1C20"/>
          <w:sz w:val="30"/>
        </w:rPr>
      </w:pPr>
      <w:r>
        <w:rPr>
          <w:rFonts w:ascii="Times New Roman" w:eastAsia="Times New Roman" w:hAnsi="Times New Roman"/>
          <w:b/>
          <w:color w:val="1B1C20"/>
          <w:sz w:val="30"/>
        </w:rPr>
        <w:t>ORARIO SETTIMANALE DELLE ATTIVITÀ DI SOSTEGNO</w:t>
      </w:r>
    </w:p>
    <w:p w:rsidR="002C5CE2" w:rsidRDefault="002C5CE2">
      <w:pPr>
        <w:spacing w:line="17" w:lineRule="exact"/>
        <w:rPr>
          <w:rFonts w:ascii="Times New Roman" w:eastAsia="Times New Roman" w:hAnsi="Times New Roman"/>
        </w:rPr>
      </w:pPr>
    </w:p>
    <w:tbl>
      <w:tblPr>
        <w:tblW w:w="0" w:type="auto"/>
        <w:tblInd w:w="18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1400"/>
        <w:gridCol w:w="1400"/>
        <w:gridCol w:w="1400"/>
        <w:gridCol w:w="1400"/>
        <w:gridCol w:w="1400"/>
        <w:gridCol w:w="1540"/>
      </w:tblGrid>
      <w:tr w:rsidR="002C5CE2">
        <w:trPr>
          <w:trHeight w:val="433"/>
        </w:trPr>
        <w:tc>
          <w:tcPr>
            <w:tcW w:w="620" w:type="dxa"/>
            <w:tcBorders>
              <w:top w:val="single" w:sz="8" w:space="0" w:color="1B1C20"/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4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ore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6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Lunedì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Martedì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0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Mercoledì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Giovedì</w:t>
            </w:r>
          </w:p>
        </w:tc>
        <w:tc>
          <w:tcPr>
            <w:tcW w:w="1400" w:type="dxa"/>
            <w:tcBorders>
              <w:top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Venerdì</w:t>
            </w:r>
          </w:p>
        </w:tc>
        <w:tc>
          <w:tcPr>
            <w:tcW w:w="1540" w:type="dxa"/>
            <w:tcBorders>
              <w:top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340"/>
              <w:rPr>
                <w:rFonts w:ascii="Times New Roman" w:eastAsia="Times New Roman" w:hAnsi="Times New Roman"/>
                <w:b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i/>
                <w:color w:val="1B1C20"/>
              </w:rPr>
              <w:t>Sabato</w:t>
            </w:r>
          </w:p>
        </w:tc>
      </w:tr>
      <w:tr w:rsidR="002C5CE2">
        <w:trPr>
          <w:trHeight w:val="80"/>
        </w:trPr>
        <w:tc>
          <w:tcPr>
            <w:tcW w:w="620" w:type="dxa"/>
            <w:tcBorders>
              <w:left w:val="single" w:sz="8" w:space="0" w:color="1B1C20"/>
              <w:bottom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tcBorders>
              <w:bottom w:val="single" w:sz="8" w:space="0" w:color="1B1C20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40" w:type="dxa"/>
            <w:tcBorders>
              <w:bottom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2C5CE2">
        <w:trPr>
          <w:trHeight w:val="318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48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318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0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II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48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1B1C20"/>
            </w:tcBorders>
            <w:shd w:val="clear" w:color="auto" w:fill="auto"/>
            <w:textDirection w:val="btLr"/>
            <w:vAlign w:val="bottom"/>
          </w:tcPr>
          <w:p w:rsidR="002C5CE2" w:rsidRDefault="002C5CE2">
            <w:pPr>
              <w:spacing w:line="0" w:lineRule="atLeast"/>
              <w:ind w:left="563"/>
              <w:rPr>
                <w:rFonts w:ascii="Times New Roman" w:eastAsia="Times New Roman" w:hAnsi="Times New Roman"/>
                <w:w w:val="70"/>
                <w:sz w:val="24"/>
              </w:rPr>
            </w:pPr>
            <w:r>
              <w:rPr>
                <w:rFonts w:ascii="Times New Roman" w:eastAsia="Times New Roman" w:hAnsi="Times New Roman"/>
                <w:w w:val="70"/>
                <w:sz w:val="24"/>
              </w:rPr>
              <w:t>corta</w:t>
            </w:r>
          </w:p>
        </w:tc>
      </w:tr>
      <w:tr w:rsidR="002C5CE2">
        <w:trPr>
          <w:trHeight w:val="268"/>
        </w:trPr>
        <w:tc>
          <w:tcPr>
            <w:tcW w:w="620" w:type="dxa"/>
            <w:vMerge w:val="restart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0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III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40" w:type="dxa"/>
            <w:vMerge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C5CE2">
        <w:trPr>
          <w:trHeight w:val="50"/>
        </w:trPr>
        <w:tc>
          <w:tcPr>
            <w:tcW w:w="620" w:type="dxa"/>
            <w:vMerge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48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318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IV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1B1C20"/>
            </w:tcBorders>
            <w:shd w:val="clear" w:color="auto" w:fill="auto"/>
            <w:textDirection w:val="btLr"/>
            <w:vAlign w:val="bottom"/>
          </w:tcPr>
          <w:p w:rsidR="002C5CE2" w:rsidRDefault="002C5CE2">
            <w:pPr>
              <w:spacing w:line="0" w:lineRule="atLeast"/>
              <w:ind w:left="574"/>
              <w:rPr>
                <w:rFonts w:ascii="Times New Roman" w:eastAsia="Times New Roman" w:hAnsi="Times New Roman"/>
                <w:w w:val="72"/>
                <w:sz w:val="22"/>
              </w:rPr>
            </w:pPr>
            <w:r>
              <w:rPr>
                <w:rFonts w:ascii="Times New Roman" w:eastAsia="Times New Roman" w:hAnsi="Times New Roman"/>
                <w:w w:val="72"/>
                <w:sz w:val="22"/>
              </w:rPr>
              <w:t>Settimana</w:t>
            </w:r>
          </w:p>
        </w:tc>
      </w:tr>
      <w:tr w:rsidR="002C5CE2">
        <w:trPr>
          <w:trHeight w:val="48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vMerge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268"/>
        </w:trPr>
        <w:tc>
          <w:tcPr>
            <w:tcW w:w="620" w:type="dxa"/>
            <w:vMerge w:val="restart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20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V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40" w:type="dxa"/>
            <w:vMerge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C5CE2">
        <w:trPr>
          <w:trHeight w:val="50"/>
        </w:trPr>
        <w:tc>
          <w:tcPr>
            <w:tcW w:w="620" w:type="dxa"/>
            <w:vMerge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48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318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VI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51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318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4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VII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46"/>
        </w:trPr>
        <w:tc>
          <w:tcPr>
            <w:tcW w:w="620" w:type="dxa"/>
            <w:tcBorders>
              <w:left w:val="single" w:sz="8" w:space="0" w:color="1B1C20"/>
              <w:bottom w:val="single" w:sz="8" w:space="0" w:color="67666B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tcBorders>
              <w:bottom w:val="single" w:sz="8" w:space="0" w:color="67666B"/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C5CE2">
        <w:trPr>
          <w:trHeight w:val="366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color w:val="1B1C2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24"/>
              </w:rPr>
              <w:t>VIII</w:t>
            </w: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67666B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0"/>
        </w:trPr>
        <w:tc>
          <w:tcPr>
            <w:tcW w:w="620" w:type="dxa"/>
            <w:tcBorders>
              <w:left w:val="single" w:sz="8" w:space="0" w:color="1B1C20"/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40" w:type="dxa"/>
            <w:tcBorders>
              <w:right w:val="single" w:sz="8" w:space="0" w:color="1B1C20"/>
            </w:tcBorders>
            <w:shd w:val="clear" w:color="auto" w:fill="1B1C2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294640</wp:posOffset>
            </wp:positionV>
            <wp:extent cx="7407910" cy="4462780"/>
            <wp:effectExtent l="0" t="0" r="0" b="0"/>
            <wp:wrapNone/>
            <wp:docPr id="280" name="Immagin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CE2" w:rsidRDefault="002C5CE2">
      <w:pPr>
        <w:spacing w:line="20" w:lineRule="exact"/>
        <w:rPr>
          <w:rFonts w:ascii="Times New Roman" w:eastAsia="Times New Roman" w:hAnsi="Times New Roman"/>
        </w:rPr>
        <w:sectPr w:rsidR="002C5CE2">
          <w:pgSz w:w="13880" w:h="19560"/>
          <w:pgMar w:top="1130" w:right="977" w:bottom="1440" w:left="1280" w:header="0" w:footer="0" w:gutter="0"/>
          <w:cols w:space="0" w:equalWidth="0">
            <w:col w:w="11622"/>
          </w:cols>
          <w:docGrid w:linePitch="360"/>
        </w:sect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94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500"/>
        <w:jc w:val="center"/>
        <w:rPr>
          <w:rFonts w:ascii="Times New Roman" w:eastAsia="Times New Roman" w:hAnsi="Times New Roman"/>
          <w:b/>
          <w:color w:val="1B1C20"/>
          <w:sz w:val="30"/>
        </w:rPr>
      </w:pPr>
      <w:r>
        <w:rPr>
          <w:rFonts w:ascii="Times New Roman" w:eastAsia="Times New Roman" w:hAnsi="Times New Roman"/>
          <w:b/>
          <w:color w:val="1B1C20"/>
          <w:sz w:val="30"/>
        </w:rPr>
        <w:t>ASSENZE</w:t>
      </w:r>
    </w:p>
    <w:p w:rsidR="002C5CE2" w:rsidRDefault="002C5CE2">
      <w:pPr>
        <w:spacing w:line="348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right="9100"/>
        <w:jc w:val="center"/>
        <w:rPr>
          <w:rFonts w:ascii="Times New Roman" w:eastAsia="Times New Roman" w:hAnsi="Times New Roman"/>
          <w:i/>
          <w:color w:val="1B1C20"/>
        </w:rPr>
      </w:pPr>
      <w:r>
        <w:rPr>
          <w:rFonts w:ascii="Times New Roman" w:eastAsia="Times New Roman" w:hAnsi="Times New Roman"/>
          <w:i/>
          <w:color w:val="1B1C20"/>
        </w:rPr>
        <w:t>Segnare con</w:t>
      </w:r>
    </w:p>
    <w:p w:rsidR="002C5CE2" w:rsidRDefault="002C5CE2">
      <w:pPr>
        <w:spacing w:line="181" w:lineRule="auto"/>
        <w:ind w:right="9100"/>
        <w:jc w:val="center"/>
        <w:rPr>
          <w:rFonts w:ascii="Times New Roman" w:eastAsia="Times New Roman" w:hAnsi="Times New Roman"/>
          <w:i/>
          <w:color w:val="1B1C20"/>
        </w:rPr>
      </w:pPr>
      <w:r>
        <w:rPr>
          <w:rFonts w:ascii="Times New Roman" w:eastAsia="Times New Roman" w:hAnsi="Times New Roman"/>
          <w:i/>
          <w:color w:val="1B1C20"/>
        </w:rPr>
        <w:t>“</w:t>
      </w:r>
      <w:r>
        <w:rPr>
          <w:rFonts w:ascii="Times New Roman" w:eastAsia="Times New Roman" w:hAnsi="Times New Roman"/>
          <w:b/>
          <w:color w:val="1B1C20"/>
        </w:rPr>
        <w:t>A</w:t>
      </w:r>
      <w:r>
        <w:rPr>
          <w:rFonts w:ascii="Times New Roman" w:eastAsia="Times New Roman" w:hAnsi="Times New Roman"/>
          <w:i/>
          <w:color w:val="1B1C20"/>
        </w:rPr>
        <w:t>”</w:t>
      </w:r>
    </w:p>
    <w:p w:rsidR="002C5CE2" w:rsidRDefault="002C5CE2">
      <w:pPr>
        <w:tabs>
          <w:tab w:val="left" w:pos="8720"/>
          <w:tab w:val="left" w:pos="8420"/>
          <w:tab w:val="left" w:pos="8120"/>
          <w:tab w:val="left" w:pos="7860"/>
          <w:tab w:val="left" w:pos="7560"/>
          <w:tab w:val="left" w:pos="7280"/>
          <w:tab w:val="left" w:pos="6980"/>
          <w:tab w:val="left" w:pos="6680"/>
          <w:tab w:val="left" w:pos="6380"/>
          <w:tab w:val="left" w:pos="6080"/>
          <w:tab w:val="left" w:pos="5800"/>
          <w:tab w:val="left" w:pos="5500"/>
          <w:tab w:val="left" w:pos="5200"/>
          <w:tab w:val="left" w:pos="4900"/>
          <w:tab w:val="left" w:pos="4600"/>
          <w:tab w:val="left" w:pos="4300"/>
          <w:tab w:val="left" w:pos="4020"/>
          <w:tab w:val="left" w:pos="3720"/>
          <w:tab w:val="left" w:pos="3420"/>
          <w:tab w:val="left" w:pos="3100"/>
          <w:tab w:val="left" w:pos="2800"/>
          <w:tab w:val="left" w:pos="2500"/>
          <w:tab w:val="left" w:pos="2220"/>
          <w:tab w:val="left" w:pos="1920"/>
          <w:tab w:val="left" w:pos="1620"/>
          <w:tab w:val="left" w:pos="1320"/>
          <w:tab w:val="left" w:pos="1020"/>
          <w:tab w:val="left" w:pos="720"/>
          <w:tab w:val="left" w:pos="440"/>
          <w:tab w:val="left" w:pos="140"/>
        </w:tabs>
        <w:spacing w:line="181" w:lineRule="auto"/>
        <w:jc w:val="right"/>
        <w:rPr>
          <w:rFonts w:ascii="Times New Roman" w:eastAsia="Times New Roman" w:hAnsi="Times New Roman"/>
          <w:b/>
          <w:color w:val="1B1C20"/>
          <w:sz w:val="11"/>
        </w:rPr>
      </w:pPr>
      <w:r>
        <w:rPr>
          <w:rFonts w:ascii="Times New Roman" w:eastAsia="Times New Roman" w:hAnsi="Times New Roman"/>
          <w:b/>
          <w:color w:val="1B1C20"/>
          <w:sz w:val="11"/>
        </w:rPr>
        <w:t>01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02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03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04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05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06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07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08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09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10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11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12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13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14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15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16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17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18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19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20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color w:val="1B1C20"/>
          <w:sz w:val="11"/>
        </w:rPr>
        <w:t>21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22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23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24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25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26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27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28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29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30</w:t>
      </w:r>
      <w:r>
        <w:rPr>
          <w:rFonts w:ascii="Times New Roman" w:eastAsia="Times New Roman" w:hAnsi="Times New Roman"/>
          <w:b/>
          <w:color w:val="1B1C20"/>
          <w:sz w:val="11"/>
        </w:rPr>
        <w:tab/>
        <w:t>31</w:t>
      </w:r>
    </w:p>
    <w:p w:rsidR="002C5CE2" w:rsidRDefault="002C5CE2">
      <w:pPr>
        <w:spacing w:line="220" w:lineRule="auto"/>
        <w:ind w:left="580"/>
        <w:rPr>
          <w:rFonts w:ascii="Times New Roman" w:eastAsia="Times New Roman" w:hAnsi="Times New Roman"/>
          <w:i/>
          <w:color w:val="1B1C20"/>
        </w:rPr>
      </w:pPr>
      <w:r>
        <w:rPr>
          <w:rFonts w:ascii="Times New Roman" w:eastAsia="Times New Roman" w:hAnsi="Times New Roman"/>
          <w:i/>
          <w:color w:val="1B1C20"/>
        </w:rPr>
        <w:t>le assenze</w:t>
      </w:r>
    </w:p>
    <w:p w:rsidR="002C5CE2" w:rsidRDefault="002C5CE2">
      <w:pPr>
        <w:spacing w:line="1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540"/>
        <w:rPr>
          <w:rFonts w:ascii="Times New Roman" w:eastAsia="Times New Roman" w:hAnsi="Times New Roman"/>
          <w:i/>
          <w:color w:val="1B1C20"/>
        </w:rPr>
      </w:pPr>
      <w:r>
        <w:rPr>
          <w:rFonts w:ascii="Times New Roman" w:eastAsia="Times New Roman" w:hAnsi="Times New Roman"/>
          <w:i/>
          <w:color w:val="1B1C20"/>
        </w:rPr>
        <w:t>giornaliere</w: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26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SETTEMBRE</w:t>
      </w:r>
    </w:p>
    <w:p w:rsidR="002C5CE2" w:rsidRDefault="002C5CE2">
      <w:pPr>
        <w:spacing w:line="125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42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OTTOBRE</w:t>
      </w:r>
    </w:p>
    <w:p w:rsidR="002C5CE2" w:rsidRDefault="002C5CE2">
      <w:pPr>
        <w:spacing w:line="118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30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NOVEMBRE</w:t>
      </w:r>
    </w:p>
    <w:p w:rsidR="002C5CE2" w:rsidRDefault="002C5CE2">
      <w:pPr>
        <w:spacing w:line="12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36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DICEMBRE</w:t>
      </w:r>
    </w:p>
    <w:p w:rsidR="002C5CE2" w:rsidRDefault="002C5CE2">
      <w:pPr>
        <w:spacing w:line="118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44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GENNAIO</w:t>
      </w:r>
    </w:p>
    <w:p w:rsidR="002C5CE2" w:rsidRDefault="002C5CE2">
      <w:pPr>
        <w:spacing w:line="12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38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FEBBRAIO</w:t>
      </w:r>
    </w:p>
    <w:p w:rsidR="002C5CE2" w:rsidRDefault="002C5CE2">
      <w:pPr>
        <w:spacing w:line="12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56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MARZO</w:t>
      </w:r>
    </w:p>
    <w:p w:rsidR="002C5CE2" w:rsidRDefault="002C5CE2">
      <w:pPr>
        <w:spacing w:line="118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56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APRILE</w:t>
      </w:r>
    </w:p>
    <w:p w:rsidR="002C5CE2" w:rsidRDefault="002C5CE2">
      <w:pPr>
        <w:spacing w:line="12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50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MAGGIO</w:t>
      </w:r>
    </w:p>
    <w:p w:rsidR="002C5CE2" w:rsidRDefault="002C5CE2">
      <w:pPr>
        <w:spacing w:line="12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520"/>
        <w:rPr>
          <w:rFonts w:ascii="Times New Roman" w:eastAsia="Times New Roman" w:hAnsi="Times New Roman"/>
          <w:b/>
          <w:color w:val="1B1C20"/>
          <w:sz w:val="24"/>
        </w:rPr>
      </w:pPr>
      <w:r>
        <w:rPr>
          <w:rFonts w:ascii="Times New Roman" w:eastAsia="Times New Roman" w:hAnsi="Times New Roman"/>
          <w:b/>
          <w:color w:val="1B1C20"/>
          <w:sz w:val="24"/>
        </w:rPr>
        <w:t>GIUGNO</w:t>
      </w:r>
    </w:p>
    <w:p w:rsidR="002C5CE2" w:rsidRDefault="002C5CE2">
      <w:pPr>
        <w:spacing w:line="2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8580"/>
        <w:gridCol w:w="260"/>
      </w:tblGrid>
      <w:tr w:rsidR="002C5CE2">
        <w:trPr>
          <w:trHeight w:val="24"/>
        </w:trPr>
        <w:tc>
          <w:tcPr>
            <w:tcW w:w="20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58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2C5CE2">
        <w:trPr>
          <w:trHeight w:val="330"/>
        </w:trPr>
        <w:tc>
          <w:tcPr>
            <w:tcW w:w="20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58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i/>
                <w:color w:val="1B1C20"/>
              </w:rPr>
              <w:t>TOTALE ASSENZE ANNUALI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i/>
                <w:color w:val="1B1C20"/>
                <w:w w:val="86"/>
              </w:rPr>
            </w:pPr>
            <w:r>
              <w:rPr>
                <w:rFonts w:ascii="Times New Roman" w:eastAsia="Times New Roman" w:hAnsi="Times New Roman"/>
                <w:i/>
                <w:color w:val="1B1C20"/>
                <w:w w:val="86"/>
              </w:rPr>
              <w:t>N.</w:t>
            </w:r>
          </w:p>
        </w:tc>
      </w:tr>
      <w:tr w:rsidR="002C5CE2">
        <w:trPr>
          <w:trHeight w:val="120"/>
        </w:trPr>
        <w:tc>
          <w:tcPr>
            <w:tcW w:w="20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58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336"/>
        </w:trPr>
        <w:tc>
          <w:tcPr>
            <w:tcW w:w="20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58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i/>
                <w:color w:val="1B1C20"/>
              </w:rPr>
            </w:pPr>
            <w:r>
              <w:rPr>
                <w:rFonts w:ascii="Times New Roman" w:eastAsia="Times New Roman" w:hAnsi="Times New Roman"/>
                <w:i/>
                <w:color w:val="1B1C20"/>
              </w:rPr>
              <w:t>TOTALE PRESENZE ANNUALI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ind w:left="80"/>
              <w:rPr>
                <w:rFonts w:ascii="Times New Roman" w:eastAsia="Times New Roman" w:hAnsi="Times New Roman"/>
                <w:i/>
                <w:color w:val="1B1C20"/>
                <w:w w:val="86"/>
              </w:rPr>
            </w:pPr>
            <w:r>
              <w:rPr>
                <w:rFonts w:ascii="Times New Roman" w:eastAsia="Times New Roman" w:hAnsi="Times New Roman"/>
                <w:i/>
                <w:color w:val="1B1C20"/>
                <w:w w:val="86"/>
              </w:rPr>
              <w:t>N.</w:t>
            </w:r>
          </w:p>
        </w:tc>
      </w:tr>
      <w:tr w:rsidR="002C5CE2">
        <w:trPr>
          <w:trHeight w:val="275"/>
        </w:trPr>
        <w:tc>
          <w:tcPr>
            <w:tcW w:w="20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58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2C5CE2" w:rsidRDefault="002C5CE2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3"/>
        </w:rPr>
        <w:br w:type="column"/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31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36"/>
      </w:tblGrid>
      <w:tr w:rsidR="002C5CE2">
        <w:trPr>
          <w:trHeight w:val="1120"/>
        </w:trPr>
        <w:tc>
          <w:tcPr>
            <w:tcW w:w="136" w:type="dxa"/>
            <w:shd w:val="clear" w:color="auto" w:fill="auto"/>
            <w:textDirection w:val="btLr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color w:val="1B1C20"/>
                <w:sz w:val="1"/>
              </w:rPr>
            </w:pPr>
            <w:r>
              <w:rPr>
                <w:rFonts w:ascii="Times New Roman" w:eastAsia="Times New Roman" w:hAnsi="Times New Roman"/>
                <w:color w:val="1B1C20"/>
                <w:sz w:val="1"/>
              </w:rPr>
              <w:t xml:space="preserve">Assenze  mensili                                                                                        </w:t>
            </w:r>
            <w:r w:rsidR="002E402D">
              <w:rPr>
                <w:rFonts w:ascii="Times New Roman" w:eastAsia="Times New Roman" w:hAnsi="Times New Roman"/>
                <w:noProof/>
                <w:color w:val="1B1C20"/>
                <w:sz w:val="1"/>
              </w:rPr>
              <w:drawing>
                <wp:inline distT="0" distB="0" distL="0" distR="0">
                  <wp:extent cx="76200" cy="711200"/>
                  <wp:effectExtent l="0" t="0" r="0" b="0"/>
                  <wp:docPr id="4" name="Immagin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CE2" w:rsidRDefault="002C5CE2">
      <w:pPr>
        <w:rPr>
          <w:rFonts w:ascii="Times New Roman" w:eastAsia="Times New Roman" w:hAnsi="Times New Roman"/>
          <w:color w:val="1B1C20"/>
          <w:sz w:val="1"/>
        </w:rPr>
        <w:sectPr w:rsidR="002C5CE2">
          <w:type w:val="continuous"/>
          <w:pgSz w:w="13880" w:h="19560"/>
          <w:pgMar w:top="1130" w:right="977" w:bottom="1440" w:left="1280" w:header="0" w:footer="0" w:gutter="0"/>
          <w:cols w:num="2" w:space="0" w:equalWidth="0">
            <w:col w:w="11100" w:space="386"/>
            <w:col w:w="136"/>
          </w:cols>
          <w:docGrid w:linePitch="360"/>
        </w:sectPr>
      </w:pPr>
    </w:p>
    <w:p w:rsidR="002C5CE2" w:rsidRDefault="002E402D">
      <w:pPr>
        <w:spacing w:line="0" w:lineRule="atLeast"/>
        <w:ind w:left="3360"/>
        <w:rPr>
          <w:rFonts w:ascii="Times New Roman" w:eastAsia="Times New Roman" w:hAnsi="Times New Roman"/>
          <w:b/>
          <w:color w:val="1B1C20"/>
          <w:sz w:val="30"/>
        </w:rPr>
      </w:pPr>
      <w:bookmarkStart w:id="5" w:name="page6"/>
      <w:bookmarkEnd w:id="5"/>
      <w:r>
        <w:rPr>
          <w:rFonts w:ascii="Times New Roman" w:eastAsia="Times New Roman" w:hAnsi="Times New Roman"/>
          <w:noProof/>
          <w:color w:val="1B1C20"/>
          <w:sz w:val="1"/>
        </w:rPr>
        <w:lastRenderedPageBreak/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798830</wp:posOffset>
            </wp:positionH>
            <wp:positionV relativeFrom="page">
              <wp:posOffset>719455</wp:posOffset>
            </wp:positionV>
            <wp:extent cx="7407910" cy="6528435"/>
            <wp:effectExtent l="0" t="0" r="0" b="0"/>
            <wp:wrapNone/>
            <wp:docPr id="279" name="Immagin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652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E2">
        <w:rPr>
          <w:rFonts w:ascii="Times New Roman" w:eastAsia="Times New Roman" w:hAnsi="Times New Roman"/>
          <w:b/>
          <w:color w:val="1B1C20"/>
          <w:sz w:val="30"/>
        </w:rPr>
        <w:t>VALUTAZIONI INTERMEDIE E FINALE</w:t>
      </w:r>
    </w:p>
    <w:p w:rsidR="002C5CE2" w:rsidRDefault="002C5CE2">
      <w:pPr>
        <w:spacing w:line="0" w:lineRule="atLeast"/>
        <w:ind w:left="3360"/>
        <w:rPr>
          <w:rFonts w:ascii="Times New Roman" w:eastAsia="Times New Roman" w:hAnsi="Times New Roman"/>
          <w:b/>
          <w:color w:val="1B1C20"/>
          <w:sz w:val="30"/>
        </w:rPr>
        <w:sectPr w:rsidR="002C5CE2">
          <w:pgSz w:w="13880" w:h="19560"/>
          <w:pgMar w:top="1360" w:right="979" w:bottom="1440" w:left="1280" w:header="0" w:footer="0" w:gutter="0"/>
          <w:cols w:space="0" w:equalWidth="0">
            <w:col w:w="11620"/>
          </w:cols>
          <w:docGrid w:linePitch="360"/>
        </w:sect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19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194" w:lineRule="auto"/>
        <w:ind w:left="20" w:right="200"/>
        <w:jc w:val="center"/>
        <w:rPr>
          <w:rFonts w:ascii="Times New Roman" w:eastAsia="Times New Roman" w:hAnsi="Times New Roman"/>
          <w:b/>
          <w:color w:val="1B1C20"/>
        </w:rPr>
      </w:pPr>
      <w:r>
        <w:rPr>
          <w:rFonts w:ascii="Times New Roman" w:eastAsia="Times New Roman" w:hAnsi="Times New Roman"/>
          <w:b/>
          <w:color w:val="1B1C20"/>
        </w:rPr>
        <w:t>GIUDIZIO SINTETICO</w:t>
      </w:r>
      <w:r>
        <w:rPr>
          <w:rFonts w:ascii="Times New Roman" w:eastAsia="Times New Roman" w:hAnsi="Times New Roman"/>
          <w:b/>
          <w:color w:val="1B1C20"/>
          <w:sz w:val="27"/>
          <w:vertAlign w:val="superscript"/>
        </w:rPr>
        <w:t>(*)</w:t>
      </w:r>
      <w:r>
        <w:rPr>
          <w:rFonts w:ascii="Times New Roman" w:eastAsia="Times New Roman" w:hAnsi="Times New Roman"/>
          <w:b/>
          <w:color w:val="1B1C20"/>
        </w:rPr>
        <w:t xml:space="preserve"> o VOTO nelle varie DISCIPLINE</w:t>
      </w:r>
    </w:p>
    <w:p w:rsidR="002C5CE2" w:rsidRDefault="002C5CE2">
      <w:pPr>
        <w:spacing w:line="21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320"/>
        <w:gridCol w:w="300"/>
      </w:tblGrid>
      <w:tr w:rsidR="002C5CE2">
        <w:trPr>
          <w:trHeight w:val="82"/>
        </w:trPr>
        <w:tc>
          <w:tcPr>
            <w:tcW w:w="2900" w:type="dxa"/>
            <w:tcBorders>
              <w:right w:val="single" w:sz="8" w:space="0" w:color="ECEEEF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tcBorders>
              <w:right w:val="single" w:sz="8" w:space="0" w:color="ECEEEF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2C5CE2">
        <w:trPr>
          <w:trHeight w:val="475"/>
        </w:trPr>
        <w:tc>
          <w:tcPr>
            <w:tcW w:w="2900" w:type="dxa"/>
            <w:vMerge w:val="restart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ind w:left="30"/>
              <w:jc w:val="center"/>
              <w:rPr>
                <w:rFonts w:ascii="Times New Roman" w:eastAsia="Times New Roman" w:hAnsi="Times New Roman"/>
                <w:b/>
                <w:color w:val="1B1C20"/>
                <w:sz w:val="18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18"/>
              </w:rPr>
              <w:t>Campi d’Esperienza</w:t>
            </w:r>
          </w:p>
        </w:tc>
        <w:tc>
          <w:tcPr>
            <w:tcW w:w="320" w:type="dxa"/>
            <w:tcBorders>
              <w:right w:val="single" w:sz="8" w:space="0" w:color="1B1C20"/>
            </w:tcBorders>
            <w:shd w:val="clear" w:color="auto" w:fill="ECEEEF"/>
            <w:textDirection w:val="btLr"/>
            <w:vAlign w:val="bottom"/>
          </w:tcPr>
          <w:p w:rsidR="002C5CE2" w:rsidRDefault="002C5CE2">
            <w:pPr>
              <w:spacing w:line="0" w:lineRule="atLeast"/>
              <w:ind w:left="140"/>
              <w:rPr>
                <w:rFonts w:ascii="Times New Roman" w:eastAsia="Times New Roman" w:hAnsi="Times New Roman"/>
                <w:b/>
                <w:color w:val="1B1C20"/>
                <w:w w:val="72"/>
                <w:sz w:val="7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72"/>
                <w:sz w:val="7"/>
              </w:rPr>
              <w:t>1ºQUADRIMESTRE</w:t>
            </w:r>
          </w:p>
        </w:tc>
        <w:tc>
          <w:tcPr>
            <w:tcW w:w="300" w:type="dxa"/>
            <w:shd w:val="clear" w:color="auto" w:fill="ECEEEF"/>
            <w:textDirection w:val="btLr"/>
            <w:vAlign w:val="bottom"/>
          </w:tcPr>
          <w:p w:rsidR="002C5CE2" w:rsidRDefault="002C5CE2">
            <w:pPr>
              <w:spacing w:line="0" w:lineRule="atLeast"/>
              <w:ind w:left="145"/>
              <w:rPr>
                <w:rFonts w:ascii="Times New Roman" w:eastAsia="Times New Roman" w:hAnsi="Times New Roman"/>
                <w:b/>
                <w:color w:val="1B1C20"/>
                <w:w w:val="72"/>
                <w:sz w:val="7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72"/>
                <w:sz w:val="7"/>
              </w:rPr>
              <w:t>2ºQUADRIMESTRE</w:t>
            </w:r>
          </w:p>
        </w:tc>
      </w:tr>
      <w:tr w:rsidR="002C5CE2">
        <w:trPr>
          <w:trHeight w:val="38"/>
        </w:trPr>
        <w:tc>
          <w:tcPr>
            <w:tcW w:w="2900" w:type="dxa"/>
            <w:vMerge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197"/>
        </w:trPr>
        <w:tc>
          <w:tcPr>
            <w:tcW w:w="290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197" w:lineRule="exact"/>
              <w:ind w:left="30"/>
              <w:jc w:val="center"/>
              <w:rPr>
                <w:rFonts w:ascii="Times New Roman" w:eastAsia="Times New Roman" w:hAnsi="Times New Roman"/>
                <w:color w:val="1B1C20"/>
                <w:sz w:val="18"/>
              </w:rPr>
            </w:pPr>
            <w:r>
              <w:rPr>
                <w:rFonts w:ascii="Times New Roman" w:eastAsia="Times New Roman" w:hAnsi="Times New Roman"/>
                <w:color w:val="1B1C20"/>
                <w:sz w:val="18"/>
              </w:rPr>
              <w:t>(Scuola Dell’Infanzia)</w:t>
            </w:r>
          </w:p>
        </w:tc>
        <w:tc>
          <w:tcPr>
            <w:tcW w:w="32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C5CE2">
        <w:trPr>
          <w:trHeight w:val="197"/>
        </w:trPr>
        <w:tc>
          <w:tcPr>
            <w:tcW w:w="290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197" w:lineRule="exact"/>
              <w:ind w:left="30"/>
              <w:jc w:val="center"/>
              <w:rPr>
                <w:rFonts w:ascii="Times New Roman" w:eastAsia="Times New Roman" w:hAnsi="Times New Roman"/>
                <w:b/>
                <w:color w:val="1B1C20"/>
                <w:sz w:val="18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sz w:val="18"/>
              </w:rPr>
              <w:t>Discipline</w:t>
            </w:r>
          </w:p>
        </w:tc>
        <w:tc>
          <w:tcPr>
            <w:tcW w:w="32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C5CE2">
        <w:trPr>
          <w:trHeight w:val="204"/>
        </w:trPr>
        <w:tc>
          <w:tcPr>
            <w:tcW w:w="290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204" w:lineRule="exact"/>
              <w:ind w:left="10"/>
              <w:jc w:val="center"/>
              <w:rPr>
                <w:rFonts w:ascii="Times New Roman" w:eastAsia="Times New Roman" w:hAnsi="Times New Roman"/>
                <w:color w:val="1B1C20"/>
                <w:sz w:val="18"/>
              </w:rPr>
            </w:pPr>
            <w:r>
              <w:rPr>
                <w:rFonts w:ascii="Times New Roman" w:eastAsia="Times New Roman" w:hAnsi="Times New Roman"/>
                <w:color w:val="1B1C20"/>
                <w:sz w:val="18"/>
              </w:rPr>
              <w:t>(Primaria-Media-Superiore)</w:t>
            </w:r>
          </w:p>
        </w:tc>
        <w:tc>
          <w:tcPr>
            <w:tcW w:w="32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C5CE2">
        <w:trPr>
          <w:trHeight w:val="308"/>
        </w:trPr>
        <w:tc>
          <w:tcPr>
            <w:tcW w:w="290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7331"/>
        </w:trPr>
        <w:tc>
          <w:tcPr>
            <w:tcW w:w="290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C5CE2" w:rsidRDefault="002C5CE2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2C5CE2" w:rsidRDefault="002C5CE2">
      <w:pPr>
        <w:spacing w:line="316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1B1C20"/>
        </w:rPr>
      </w:pPr>
      <w:r>
        <w:rPr>
          <w:rFonts w:ascii="Times New Roman" w:eastAsia="Times New Roman" w:hAnsi="Times New Roman"/>
          <w:b/>
          <w:color w:val="1B1C20"/>
        </w:rPr>
        <w:t>VALUTAZIONE GLOBALE</w:t>
      </w:r>
    </w:p>
    <w:p w:rsidR="002C5CE2" w:rsidRDefault="002C5CE2">
      <w:pPr>
        <w:spacing w:line="2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080"/>
        <w:gridCol w:w="4000"/>
      </w:tblGrid>
      <w:tr w:rsidR="002C5CE2">
        <w:trPr>
          <w:trHeight w:val="192"/>
        </w:trPr>
        <w:tc>
          <w:tcPr>
            <w:tcW w:w="4080" w:type="dxa"/>
            <w:tcBorders>
              <w:right w:val="single" w:sz="8" w:space="0" w:color="ECEEEF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C5CE2">
        <w:trPr>
          <w:trHeight w:val="844"/>
        </w:trPr>
        <w:tc>
          <w:tcPr>
            <w:tcW w:w="408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ind w:left="118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1º QUADRIMESTRE</w:t>
            </w:r>
          </w:p>
        </w:tc>
        <w:tc>
          <w:tcPr>
            <w:tcW w:w="40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ind w:left="116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2º QUADRIMESTRE</w:t>
            </w:r>
          </w:p>
        </w:tc>
      </w:tr>
      <w:tr w:rsidR="002C5CE2">
        <w:trPr>
          <w:trHeight w:val="575"/>
        </w:trPr>
        <w:tc>
          <w:tcPr>
            <w:tcW w:w="4080" w:type="dxa"/>
            <w:tcBorders>
              <w:right w:val="single" w:sz="8" w:space="0" w:color="1B1C20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7331"/>
        </w:trPr>
        <w:tc>
          <w:tcPr>
            <w:tcW w:w="4080" w:type="dxa"/>
            <w:tcBorders>
              <w:right w:val="single" w:sz="8" w:space="0" w:color="1B1C2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C5CE2" w:rsidRDefault="002C5CE2">
      <w:pPr>
        <w:rPr>
          <w:rFonts w:ascii="Times New Roman" w:eastAsia="Times New Roman" w:hAnsi="Times New Roman"/>
          <w:sz w:val="24"/>
        </w:rPr>
        <w:sectPr w:rsidR="002C5CE2">
          <w:type w:val="continuous"/>
          <w:pgSz w:w="13880" w:h="19560"/>
          <w:pgMar w:top="1360" w:right="979" w:bottom="1440" w:left="1280" w:header="0" w:footer="0" w:gutter="0"/>
          <w:cols w:num="2" w:space="0" w:equalWidth="0">
            <w:col w:w="3520" w:space="20"/>
            <w:col w:w="8080"/>
          </w:cols>
          <w:docGrid w:linePitch="360"/>
        </w:sectPr>
      </w:pPr>
    </w:p>
    <w:p w:rsidR="002C5CE2" w:rsidRDefault="002C5CE2">
      <w:pPr>
        <w:spacing w:line="1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3"/>
        </w:numPr>
        <w:tabs>
          <w:tab w:val="left" w:pos="400"/>
        </w:tabs>
        <w:spacing w:line="0" w:lineRule="atLeast"/>
        <w:ind w:left="400" w:hanging="293"/>
        <w:rPr>
          <w:rFonts w:ascii="Times New Roman" w:eastAsia="Times New Roman" w:hAnsi="Times New Roman"/>
          <w:b/>
          <w:color w:val="1B1C20"/>
          <w:sz w:val="18"/>
        </w:rPr>
      </w:pPr>
      <w:r>
        <w:rPr>
          <w:rFonts w:ascii="Times New Roman" w:eastAsia="Times New Roman" w:hAnsi="Times New Roman"/>
          <w:i/>
          <w:color w:val="1B1C20"/>
          <w:sz w:val="14"/>
        </w:rPr>
        <w:t xml:space="preserve">Giudizi sintetici per la Scuola Elementare, Media: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O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 =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Ottimo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;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D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 =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Distinto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;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B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 =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Buono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;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S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 =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Sufficiente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;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N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 =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Non sufficiente</w:t>
      </w:r>
      <w:r>
        <w:rPr>
          <w:rFonts w:ascii="Times New Roman" w:eastAsia="Times New Roman" w:hAnsi="Times New Roman"/>
          <w:i/>
          <w:color w:val="1B1C20"/>
          <w:sz w:val="14"/>
        </w:rPr>
        <w:t>.</w:t>
      </w:r>
    </w:p>
    <w:p w:rsidR="002C5CE2" w:rsidRDefault="002C5CE2">
      <w:pPr>
        <w:spacing w:line="7" w:lineRule="exact"/>
        <w:rPr>
          <w:rFonts w:ascii="Times New Roman" w:eastAsia="Times New Roman" w:hAnsi="Times New Roman"/>
          <w:b/>
          <w:color w:val="1B1C20"/>
          <w:sz w:val="18"/>
        </w:rPr>
      </w:pPr>
    </w:p>
    <w:p w:rsidR="002C5CE2" w:rsidRDefault="002C5CE2">
      <w:pPr>
        <w:spacing w:line="227" w:lineRule="auto"/>
        <w:ind w:left="400"/>
        <w:rPr>
          <w:rFonts w:ascii="Times New Roman" w:eastAsia="Times New Roman" w:hAnsi="Times New Roman"/>
          <w:b/>
          <w:i/>
          <w:color w:val="1B1C20"/>
          <w:sz w:val="14"/>
        </w:rPr>
      </w:pPr>
      <w:r>
        <w:rPr>
          <w:rFonts w:ascii="Times New Roman" w:eastAsia="Times New Roman" w:hAnsi="Times New Roman"/>
          <w:i/>
          <w:color w:val="1B1C20"/>
          <w:sz w:val="14"/>
        </w:rPr>
        <w:t xml:space="preserve">Giudizi sintetici per la Scuola Materna: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B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 = Livello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Buono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;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A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 = Livello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Adeguato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;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I</w:t>
      </w:r>
      <w:r>
        <w:rPr>
          <w:rFonts w:ascii="Times New Roman" w:eastAsia="Times New Roman" w:hAnsi="Times New Roman"/>
          <w:i/>
          <w:color w:val="1B1C20"/>
          <w:sz w:val="14"/>
        </w:rPr>
        <w:t xml:space="preserve"> = Livello </w:t>
      </w:r>
      <w:r>
        <w:rPr>
          <w:rFonts w:ascii="Times New Roman" w:eastAsia="Times New Roman" w:hAnsi="Times New Roman"/>
          <w:b/>
          <w:i/>
          <w:color w:val="1B1C20"/>
          <w:sz w:val="14"/>
        </w:rPr>
        <w:t>Incerto</w:t>
      </w:r>
    </w:p>
    <w:p w:rsidR="002C5CE2" w:rsidRDefault="002C5CE2">
      <w:pPr>
        <w:spacing w:line="227" w:lineRule="auto"/>
        <w:ind w:left="400"/>
        <w:rPr>
          <w:rFonts w:ascii="Times New Roman" w:eastAsia="Times New Roman" w:hAnsi="Times New Roman"/>
          <w:b/>
          <w:i/>
          <w:color w:val="1B1C20"/>
          <w:sz w:val="14"/>
        </w:rPr>
        <w:sectPr w:rsidR="002C5CE2">
          <w:type w:val="continuous"/>
          <w:pgSz w:w="13880" w:h="19560"/>
          <w:pgMar w:top="1360" w:right="979" w:bottom="1440" w:left="1280" w:header="0" w:footer="0" w:gutter="0"/>
          <w:cols w:space="0" w:equalWidth="0">
            <w:col w:w="11620"/>
          </w:cols>
          <w:docGrid w:linePitch="360"/>
        </w:sectPr>
      </w:pPr>
    </w:p>
    <w:p w:rsidR="002C5CE2" w:rsidRDefault="002E402D">
      <w:pPr>
        <w:spacing w:line="346" w:lineRule="exact"/>
        <w:rPr>
          <w:rFonts w:ascii="Times New Roman" w:eastAsia="Times New Roman" w:hAnsi="Times New Roman"/>
        </w:rPr>
      </w:pPr>
      <w:bookmarkStart w:id="6" w:name="page7"/>
      <w:bookmarkEnd w:id="6"/>
      <w:r>
        <w:rPr>
          <w:rFonts w:ascii="Times New Roman" w:eastAsia="Times New Roman" w:hAnsi="Times New Roman"/>
          <w:b/>
          <w:i/>
          <w:noProof/>
          <w:color w:val="1B1C20"/>
          <w:sz w:val="14"/>
        </w:rPr>
        <w:lastRenderedPageBreak/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655320</wp:posOffset>
            </wp:positionV>
            <wp:extent cx="7845425" cy="11507470"/>
            <wp:effectExtent l="0" t="0" r="0" b="0"/>
            <wp:wrapNone/>
            <wp:docPr id="278" name="Immagin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1150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CE2" w:rsidRDefault="002C5CE2">
      <w:pPr>
        <w:spacing w:line="0" w:lineRule="atLeast"/>
        <w:jc w:val="center"/>
        <w:rPr>
          <w:rFonts w:ascii="Times New Roman" w:eastAsia="Times New Roman" w:hAnsi="Times New Roman"/>
          <w:b/>
          <w:color w:val="1B1C20"/>
          <w:sz w:val="32"/>
        </w:rPr>
      </w:pPr>
      <w:r>
        <w:rPr>
          <w:rFonts w:ascii="Times New Roman" w:eastAsia="Times New Roman" w:hAnsi="Times New Roman"/>
          <w:b/>
          <w:color w:val="1B1C20"/>
          <w:sz w:val="32"/>
        </w:rPr>
        <w:t>GRIGLIE DI OSSERVAZIONE</w:t>
      </w:r>
    </w:p>
    <w:p w:rsidR="002C5CE2" w:rsidRDefault="002C5CE2">
      <w:pPr>
        <w:spacing w:line="235" w:lineRule="auto"/>
        <w:ind w:right="20"/>
        <w:jc w:val="center"/>
        <w:rPr>
          <w:rFonts w:ascii="Times New Roman" w:eastAsia="Times New Roman" w:hAnsi="Times New Roman"/>
          <w:color w:val="1B1C20"/>
          <w:sz w:val="18"/>
        </w:rPr>
      </w:pPr>
      <w:r>
        <w:rPr>
          <w:rFonts w:ascii="Times New Roman" w:eastAsia="Times New Roman" w:hAnsi="Times New Roman"/>
          <w:color w:val="1B1C20"/>
          <w:sz w:val="18"/>
        </w:rPr>
        <w:t>Nelle tre colonne a destra usare i simboli:</w:t>
      </w:r>
    </w:p>
    <w:p w:rsidR="002C5CE2" w:rsidRDefault="002C5CE2">
      <w:pPr>
        <w:spacing w:line="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jc w:val="center"/>
        <w:rPr>
          <w:rFonts w:ascii="Times New Roman" w:eastAsia="Times New Roman" w:hAnsi="Times New Roman"/>
          <w:color w:val="1B1C20"/>
          <w:sz w:val="18"/>
        </w:rPr>
      </w:pPr>
      <w:r>
        <w:rPr>
          <w:rFonts w:ascii="Times New Roman" w:eastAsia="Times New Roman" w:hAnsi="Times New Roman"/>
          <w:b/>
          <w:color w:val="1B1C20"/>
          <w:sz w:val="18"/>
        </w:rPr>
        <w:t xml:space="preserve">S </w:t>
      </w:r>
      <w:r>
        <w:rPr>
          <w:rFonts w:ascii="Times New Roman" w:eastAsia="Times New Roman" w:hAnsi="Times New Roman"/>
          <w:i/>
          <w:color w:val="1B1C20"/>
          <w:sz w:val="18"/>
        </w:rPr>
        <w:t>(se l’alunno/a possiede il requisito indicato)</w:t>
      </w:r>
      <w:r>
        <w:rPr>
          <w:rFonts w:ascii="Times New Roman" w:eastAsia="Times New Roman" w:hAnsi="Times New Roman"/>
          <w:b/>
          <w:color w:val="1B1C20"/>
          <w:sz w:val="18"/>
        </w:rPr>
        <w:t xml:space="preserve"> </w:t>
      </w:r>
      <w:r>
        <w:rPr>
          <w:rFonts w:ascii="Times New Roman" w:eastAsia="Times New Roman" w:hAnsi="Times New Roman"/>
          <w:color w:val="1B1C20"/>
          <w:sz w:val="18"/>
        </w:rPr>
        <w:t>-</w:t>
      </w:r>
      <w:r>
        <w:rPr>
          <w:rFonts w:ascii="Times New Roman" w:eastAsia="Times New Roman" w:hAnsi="Times New Roman"/>
          <w:b/>
          <w:color w:val="1B1C20"/>
          <w:sz w:val="18"/>
        </w:rPr>
        <w:t xml:space="preserve"> P </w:t>
      </w:r>
      <w:r>
        <w:rPr>
          <w:rFonts w:ascii="Times New Roman" w:eastAsia="Times New Roman" w:hAnsi="Times New Roman"/>
          <w:i/>
          <w:color w:val="1B1C20"/>
          <w:sz w:val="18"/>
        </w:rPr>
        <w:t>(se il requisito è posseduto parzialmente)</w:t>
      </w:r>
      <w:r>
        <w:rPr>
          <w:rFonts w:ascii="Times New Roman" w:eastAsia="Times New Roman" w:hAnsi="Times New Roman"/>
          <w:b/>
          <w:color w:val="1B1C20"/>
          <w:sz w:val="18"/>
        </w:rPr>
        <w:t xml:space="preserve"> </w:t>
      </w:r>
      <w:r>
        <w:rPr>
          <w:rFonts w:ascii="Times New Roman" w:eastAsia="Times New Roman" w:hAnsi="Times New Roman"/>
          <w:color w:val="1B1C20"/>
          <w:sz w:val="18"/>
        </w:rPr>
        <w:t>-</w:t>
      </w:r>
      <w:r>
        <w:rPr>
          <w:rFonts w:ascii="Times New Roman" w:eastAsia="Times New Roman" w:hAnsi="Times New Roman"/>
          <w:b/>
          <w:color w:val="1B1C20"/>
          <w:sz w:val="18"/>
        </w:rPr>
        <w:t xml:space="preserve"> N </w:t>
      </w:r>
      <w:r>
        <w:rPr>
          <w:rFonts w:ascii="Times New Roman" w:eastAsia="Times New Roman" w:hAnsi="Times New Roman"/>
          <w:i/>
          <w:color w:val="1B1C20"/>
          <w:sz w:val="18"/>
        </w:rPr>
        <w:t>(se l’alunno/a non lo possiede)</w:t>
      </w:r>
      <w:r>
        <w:rPr>
          <w:rFonts w:ascii="Times New Roman" w:eastAsia="Times New Roman" w:hAnsi="Times New Roman"/>
          <w:color w:val="1B1C20"/>
          <w:sz w:val="18"/>
        </w:rPr>
        <w:t>.</w:t>
      </w:r>
    </w:p>
    <w:p w:rsidR="002C5CE2" w:rsidRDefault="002C5CE2">
      <w:pPr>
        <w:spacing w:line="2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5640"/>
        <w:gridCol w:w="80"/>
        <w:gridCol w:w="2000"/>
        <w:gridCol w:w="80"/>
        <w:gridCol w:w="2180"/>
        <w:gridCol w:w="80"/>
        <w:gridCol w:w="2140"/>
        <w:gridCol w:w="60"/>
      </w:tblGrid>
      <w:tr w:rsidR="002C5CE2">
        <w:trPr>
          <w:trHeight w:val="612"/>
        </w:trPr>
        <w:tc>
          <w:tcPr>
            <w:tcW w:w="6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40" w:type="dxa"/>
            <w:tcBorders>
              <w:right w:val="single" w:sz="8" w:space="0" w:color="ECEEEF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ECEEEF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right w:val="single" w:sz="8" w:space="0" w:color="ECEEEF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ECEEEF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tcBorders>
              <w:right w:val="single" w:sz="8" w:space="0" w:color="ECEEEF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ECEEEF"/>
            </w:tcBorders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ECEEE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36"/>
        </w:trPr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40" w:type="dxa"/>
            <w:vMerge w:val="restart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RAPPORTI CON GLI ADULTI - RCA</w:t>
            </w: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0" w:type="dxa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80" w:type="dxa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4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115"/>
        </w:trPr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40" w:type="dxa"/>
            <w:vMerge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vMerge w:val="restart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 w:val="restart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119"/>
        </w:trPr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40" w:type="dxa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0" w:type="dxa"/>
            <w:vMerge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vMerge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2C5CE2" w:rsidRDefault="002C5CE2">
      <w:pPr>
        <w:spacing w:line="47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Si relaziona in modo adeguato con figure adulte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Comunica spontaneamente con gli insegnanti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Comunica spontaneamente i propri stati emotivi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Non cerca un rapporto esclusivo e non è geloso di altri bambini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Chiede aiuto quando ha difficoltà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Accetta aiuto quando ha difficoltà</w:t>
      </w:r>
    </w:p>
    <w:p w:rsidR="002C5CE2" w:rsidRDefault="002C5CE2">
      <w:pPr>
        <w:spacing w:line="38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5640"/>
        <w:gridCol w:w="80"/>
        <w:gridCol w:w="2000"/>
        <w:gridCol w:w="80"/>
        <w:gridCol w:w="2180"/>
        <w:gridCol w:w="80"/>
        <w:gridCol w:w="2140"/>
        <w:gridCol w:w="60"/>
      </w:tblGrid>
      <w:tr w:rsidR="002C5CE2">
        <w:trPr>
          <w:trHeight w:val="118"/>
        </w:trPr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40" w:type="dxa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vMerge w:val="restart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80" w:type="dxa"/>
            <w:vMerge w:val="restart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vMerge w:val="restart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80" w:type="dxa"/>
            <w:vMerge w:val="restart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 w:val="restart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112"/>
        </w:trPr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40" w:type="dxa"/>
            <w:vMerge w:val="restart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228" w:lineRule="exac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RAPPORTI CON I COMPAGNI - RCC</w:t>
            </w:r>
          </w:p>
        </w:tc>
        <w:tc>
          <w:tcPr>
            <w:tcW w:w="80" w:type="dxa"/>
            <w:vMerge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0" w:type="dxa"/>
            <w:vMerge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vMerge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80" w:type="dxa"/>
            <w:vMerge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vMerge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vMerge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2C5CE2">
        <w:trPr>
          <w:trHeight w:val="115"/>
        </w:trPr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40" w:type="dxa"/>
            <w:vMerge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vMerge w:val="restart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 w:val="restart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116"/>
        </w:trPr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40" w:type="dxa"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0" w:type="dxa"/>
            <w:vMerge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vMerge/>
            <w:tcBorders>
              <w:right w:val="single" w:sz="8" w:space="0" w:color="339966"/>
            </w:tcBorders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339966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33996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2C5CE2" w:rsidRDefault="002C5CE2">
      <w:pPr>
        <w:spacing w:line="47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Ricerca la compagnia dei coetanei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Gioca con gli altri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Comprende le regole del gioco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Accetta le regole di un gioco o di un'attività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Partecipa spontaneamente alle attività di gruppo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Collabora alle attività di gruppo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Ha iniziativa personale</w:t>
      </w:r>
    </w:p>
    <w:p w:rsidR="002C5CE2" w:rsidRDefault="002C5CE2">
      <w:pPr>
        <w:spacing w:line="38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5640"/>
        <w:gridCol w:w="80"/>
        <w:gridCol w:w="2000"/>
        <w:gridCol w:w="80"/>
        <w:gridCol w:w="2180"/>
        <w:gridCol w:w="80"/>
        <w:gridCol w:w="2140"/>
        <w:gridCol w:w="60"/>
      </w:tblGrid>
      <w:tr w:rsidR="002C5CE2">
        <w:trPr>
          <w:trHeight w:val="230"/>
        </w:trPr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40" w:type="dxa"/>
            <w:vMerge w:val="restart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COMPORTAMENTO - C</w:t>
            </w: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00" w:type="dxa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80" w:type="dxa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4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112"/>
        </w:trPr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40" w:type="dxa"/>
            <w:vMerge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80" w:type="dxa"/>
            <w:vMerge w:val="restart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227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vMerge w:val="restart"/>
            <w:shd w:val="clear" w:color="auto" w:fill="800080"/>
            <w:vAlign w:val="bottom"/>
          </w:tcPr>
          <w:p w:rsidR="002C5CE2" w:rsidRDefault="002C5CE2">
            <w:pPr>
              <w:spacing w:line="227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2C5CE2">
        <w:trPr>
          <w:trHeight w:val="119"/>
        </w:trPr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40" w:type="dxa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0" w:type="dxa"/>
            <w:vMerge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vMerge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2C5CE2" w:rsidRDefault="002C5CE2">
      <w:pPr>
        <w:spacing w:line="47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4"/>
        </w:numPr>
        <w:tabs>
          <w:tab w:val="left" w:pos="240"/>
        </w:tabs>
        <w:spacing w:line="0" w:lineRule="atLeast"/>
        <w:ind w:left="240" w:hanging="1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socievole</w:t>
      </w:r>
    </w:p>
    <w:p w:rsidR="002C5CE2" w:rsidRDefault="002C5CE2">
      <w:pPr>
        <w:spacing w:line="79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4"/>
        </w:numPr>
        <w:tabs>
          <w:tab w:val="left" w:pos="240"/>
        </w:tabs>
        <w:spacing w:line="0" w:lineRule="atLeast"/>
        <w:ind w:left="240" w:hanging="1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dolce e affettuoso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4"/>
        </w:numPr>
        <w:tabs>
          <w:tab w:val="left" w:pos="240"/>
        </w:tabs>
        <w:spacing w:line="0" w:lineRule="atLeast"/>
        <w:ind w:left="240" w:hanging="1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estroverso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4"/>
        </w:numPr>
        <w:tabs>
          <w:tab w:val="left" w:pos="240"/>
        </w:tabs>
        <w:spacing w:line="0" w:lineRule="atLeast"/>
        <w:ind w:left="240" w:hanging="1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sereno e allegro</w:t>
      </w:r>
    </w:p>
    <w:p w:rsidR="002C5CE2" w:rsidRDefault="002C5CE2">
      <w:pPr>
        <w:spacing w:line="389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È curioso</w:t>
      </w:r>
    </w:p>
    <w:p w:rsidR="002C5CE2" w:rsidRDefault="002C5CE2">
      <w:pPr>
        <w:spacing w:line="400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5"/>
        </w:numPr>
        <w:tabs>
          <w:tab w:val="left" w:pos="232"/>
        </w:tabs>
        <w:spacing w:line="340" w:lineRule="auto"/>
        <w:ind w:left="60" w:right="8820" w:hanging="1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sensibile alla lode e agli incoraggiamenti Porta a termine le consegne date</w:t>
      </w: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Si impegna continuativamente per la maggior parte della giornata</w:t>
      </w:r>
    </w:p>
    <w:p w:rsidR="002C5CE2" w:rsidRDefault="002C5CE2">
      <w:pPr>
        <w:spacing w:line="38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5640"/>
        <w:gridCol w:w="80"/>
        <w:gridCol w:w="2000"/>
        <w:gridCol w:w="80"/>
        <w:gridCol w:w="2180"/>
        <w:gridCol w:w="80"/>
        <w:gridCol w:w="2140"/>
        <w:gridCol w:w="60"/>
      </w:tblGrid>
      <w:tr w:rsidR="002C5CE2">
        <w:trPr>
          <w:trHeight w:val="230"/>
        </w:trPr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40" w:type="dxa"/>
            <w:vMerge w:val="restart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COMPORTAMENTI PROBLEMATICI - CP</w:t>
            </w: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0" w:type="dxa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80" w:type="dxa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4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112"/>
        </w:trPr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40" w:type="dxa"/>
            <w:vMerge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80" w:type="dxa"/>
            <w:vMerge w:val="restart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227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vMerge w:val="restart"/>
            <w:shd w:val="clear" w:color="auto" w:fill="800080"/>
            <w:vAlign w:val="bottom"/>
          </w:tcPr>
          <w:p w:rsidR="002C5CE2" w:rsidRDefault="002C5CE2">
            <w:pPr>
              <w:spacing w:line="227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2C5CE2">
        <w:trPr>
          <w:trHeight w:val="116"/>
        </w:trPr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40" w:type="dxa"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0" w:type="dxa"/>
            <w:vMerge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vMerge/>
            <w:tcBorders>
              <w:right w:val="single" w:sz="8" w:space="0" w:color="800080"/>
            </w:tcBorders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80008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80008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2C5CE2" w:rsidRDefault="002C5CE2">
      <w:pPr>
        <w:spacing w:line="47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6"/>
        </w:numPr>
        <w:tabs>
          <w:tab w:val="left" w:pos="240"/>
        </w:tabs>
        <w:spacing w:line="0" w:lineRule="atLeast"/>
        <w:ind w:left="240" w:hanging="1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timido e riservato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6"/>
        </w:numPr>
        <w:tabs>
          <w:tab w:val="left" w:pos="240"/>
        </w:tabs>
        <w:spacing w:line="0" w:lineRule="atLeast"/>
        <w:ind w:left="240" w:hanging="1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triste e imbronciato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6"/>
        </w:numPr>
        <w:tabs>
          <w:tab w:val="left" w:pos="240"/>
        </w:tabs>
        <w:spacing w:line="0" w:lineRule="atLeast"/>
        <w:ind w:left="240" w:hanging="1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insicuro e ansioso</w:t>
      </w:r>
    </w:p>
    <w:p w:rsidR="002C5CE2" w:rsidRDefault="002C5CE2">
      <w:pPr>
        <w:spacing w:line="79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6"/>
        </w:numPr>
        <w:tabs>
          <w:tab w:val="left" w:pos="240"/>
        </w:tabs>
        <w:spacing w:line="0" w:lineRule="atLeast"/>
        <w:ind w:left="240" w:hanging="1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apatico e indifferente</w:t>
      </w:r>
    </w:p>
    <w:p w:rsidR="002C5CE2" w:rsidRDefault="002C5CE2">
      <w:pPr>
        <w:spacing w:line="79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6"/>
        </w:numPr>
        <w:tabs>
          <w:tab w:val="left" w:pos="240"/>
        </w:tabs>
        <w:spacing w:line="0" w:lineRule="atLeast"/>
        <w:ind w:left="240" w:hanging="1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testardo</w:t>
      </w:r>
    </w:p>
    <w:p w:rsidR="002C5CE2" w:rsidRDefault="002C5CE2">
      <w:pPr>
        <w:spacing w:line="79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6"/>
        </w:numPr>
        <w:tabs>
          <w:tab w:val="left" w:pos="240"/>
        </w:tabs>
        <w:spacing w:line="0" w:lineRule="atLeast"/>
        <w:ind w:left="240" w:hanging="1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iperattivo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Assume atteggiamenti aggressivi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Assume atteggiamenti oppositivi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Disturba i compagni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È di umore variabile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La reazione alla frustrazione è inadeguata (pianto…)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Sono presenti stereotipie (descrivere di che tipo)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Si dondola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Succhia il dito</w:t>
      </w:r>
    </w:p>
    <w:p w:rsidR="002C5CE2" w:rsidRDefault="002C5CE2">
      <w:pPr>
        <w:spacing w:line="113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Ha un rapporto inadeguato con il contatto fisico (lo rifugge o lo cerca</w:t>
      </w:r>
    </w:p>
    <w:p w:rsidR="002C5CE2" w:rsidRDefault="002C5CE2">
      <w:pPr>
        <w:spacing w:line="1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eccessivamente)</w:t>
      </w:r>
    </w:p>
    <w:p w:rsidR="002C5CE2" w:rsidRDefault="002C5CE2">
      <w:pPr>
        <w:spacing w:line="116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Corre senza preoccuparsi dei pericoli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Assume atteggiamenti autolesivi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Morde e tira calci alle altre persone</w:t>
      </w: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  <w:sectPr w:rsidR="002C5CE2">
          <w:pgSz w:w="13880" w:h="19560"/>
          <w:pgMar w:top="1440" w:right="819" w:bottom="0" w:left="740" w:header="0" w:footer="0" w:gutter="0"/>
          <w:cols w:space="0" w:equalWidth="0">
            <w:col w:w="12320"/>
          </w:cols>
          <w:docGrid w:linePitch="360"/>
        </w:sectPr>
      </w:pPr>
    </w:p>
    <w:p w:rsidR="002C5CE2" w:rsidRDefault="002E402D">
      <w:pPr>
        <w:spacing w:line="0" w:lineRule="atLeast"/>
        <w:ind w:left="60"/>
        <w:rPr>
          <w:rFonts w:ascii="Times New Roman" w:eastAsia="Times New Roman" w:hAnsi="Times New Roman"/>
        </w:rPr>
      </w:pPr>
      <w:bookmarkStart w:id="7" w:name="page8"/>
      <w:bookmarkEnd w:id="7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354965</wp:posOffset>
            </wp:positionV>
            <wp:extent cx="7845425" cy="11715115"/>
            <wp:effectExtent l="0" t="0" r="0" b="0"/>
            <wp:wrapNone/>
            <wp:docPr id="277" name="Immagin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1171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E2">
        <w:rPr>
          <w:rFonts w:ascii="Times New Roman" w:eastAsia="Times New Roman" w:hAnsi="Times New Roman"/>
        </w:rPr>
        <w:t>Morde gli oggetti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Ha lo sguardo assente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Fissa le proprie dita e gli oggetti per più di 30 secondi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Batte le mani e gli oggetti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Mostra paura intensa per qualche situazione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Mostra rabbia o scatti d'ira intensa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Lancia gli oggetti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Emette suoni cantilenanti o strani vocalizzi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Richiede attenzione urlando o vocalizzando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Presenta lamentazioni o pianto senza apparente motivo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Emette urla o strilli senza apparente motivo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Tenta di fuggire dall'aula o dalla scuola</w:t>
      </w:r>
    </w:p>
    <w:p w:rsidR="002C5CE2" w:rsidRDefault="002C5CE2">
      <w:pPr>
        <w:spacing w:line="38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5640"/>
        <w:gridCol w:w="80"/>
        <w:gridCol w:w="2000"/>
        <w:gridCol w:w="80"/>
        <w:gridCol w:w="2180"/>
        <w:gridCol w:w="80"/>
        <w:gridCol w:w="2140"/>
        <w:gridCol w:w="60"/>
      </w:tblGrid>
      <w:tr w:rsidR="002C5CE2">
        <w:trPr>
          <w:trHeight w:val="230"/>
        </w:trPr>
        <w:tc>
          <w:tcPr>
            <w:tcW w:w="60" w:type="dxa"/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40" w:type="dxa"/>
            <w:vMerge w:val="restart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AUTONOMIE – A</w:t>
            </w:r>
          </w:p>
        </w:tc>
        <w:tc>
          <w:tcPr>
            <w:tcW w:w="80" w:type="dxa"/>
            <w:tcBorders>
              <w:right w:val="single" w:sz="8" w:space="0" w:color="0000FF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80" w:type="dxa"/>
            <w:tcBorders>
              <w:right w:val="single" w:sz="8" w:space="0" w:color="0000FF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8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80" w:type="dxa"/>
            <w:tcBorders>
              <w:right w:val="single" w:sz="8" w:space="0" w:color="0000FF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40" w:type="dxa"/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  <w:tc>
          <w:tcPr>
            <w:tcW w:w="60" w:type="dxa"/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112"/>
        </w:trPr>
        <w:tc>
          <w:tcPr>
            <w:tcW w:w="60" w:type="dxa"/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40" w:type="dxa"/>
            <w:vMerge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0000FF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C5CE2" w:rsidRDefault="002C5CE2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80" w:type="dxa"/>
            <w:tcBorders>
              <w:right w:val="single" w:sz="8" w:space="0" w:color="0000FF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80" w:type="dxa"/>
            <w:vMerge w:val="restart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C5CE2" w:rsidRDefault="002C5CE2">
            <w:pPr>
              <w:spacing w:line="227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80" w:type="dxa"/>
            <w:tcBorders>
              <w:right w:val="single" w:sz="8" w:space="0" w:color="0000FF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vMerge w:val="restart"/>
            <w:shd w:val="clear" w:color="auto" w:fill="0000FF"/>
            <w:vAlign w:val="bottom"/>
          </w:tcPr>
          <w:p w:rsidR="002C5CE2" w:rsidRDefault="002C5CE2">
            <w:pPr>
              <w:spacing w:line="227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2C5CE2">
        <w:trPr>
          <w:trHeight w:val="119"/>
        </w:trPr>
        <w:tc>
          <w:tcPr>
            <w:tcW w:w="60" w:type="dxa"/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4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0000FF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0" w:type="dxa"/>
            <w:vMerge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0000FF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vMerge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0000FF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/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00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2C5CE2" w:rsidRDefault="002C5CE2">
      <w:pPr>
        <w:spacing w:line="47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Riferisce i propri dati anagrafici su richiesta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Riferisce il proprio indirizzo su richiesta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Riferisce il proprio numero telefonico su richiesta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Riferisce il nome dei genitori e/o dei familiari su richiesta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Comunica il proprio bisogno di andare in bagno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Si tira giù i pantaloni da solo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Si tira su i pantaloni da solo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Non necessita di aiuto per pulirsi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Si lava e si asciuga da solo viso e mani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Sa soffiare adeguatamente il naso</w:t>
      </w:r>
    </w:p>
    <w:p w:rsidR="002C5CE2" w:rsidRDefault="002C5CE2">
      <w:pPr>
        <w:spacing w:line="90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7"/>
        </w:numPr>
        <w:tabs>
          <w:tab w:val="left" w:pos="232"/>
        </w:tabs>
        <w:spacing w:line="314" w:lineRule="auto"/>
        <w:ind w:left="60" w:right="9800" w:hanging="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autonomo nell'uso del bagno Mangia da solo</w:t>
      </w:r>
    </w:p>
    <w:p w:rsidR="002C5CE2" w:rsidRDefault="002C5CE2">
      <w:pPr>
        <w:spacing w:line="19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11" w:lineRule="auto"/>
        <w:ind w:left="60" w:right="94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Versa da solo l'acqua nel bicchiere Beve da solo</w:t>
      </w:r>
    </w:p>
    <w:p w:rsidR="002C5CE2" w:rsidRDefault="002C5CE2">
      <w:pPr>
        <w:spacing w:line="23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17" w:lineRule="auto"/>
        <w:ind w:left="60" w:right="84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Rispetta le regole del comportamento a tavola Usa correttamente coltello, forchetta e cucchiaio Si veste e si sveste da solo</w:t>
      </w:r>
    </w:p>
    <w:p w:rsidR="002C5CE2" w:rsidRDefault="002C5CE2">
      <w:pPr>
        <w:spacing w:line="2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11" w:lineRule="auto"/>
        <w:ind w:left="60" w:right="99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Discrimina il verso dei vestiti Si infila le scarpe</w:t>
      </w:r>
    </w:p>
    <w:p w:rsidR="002C5CE2" w:rsidRDefault="002C5CE2">
      <w:pPr>
        <w:spacing w:line="23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17" w:lineRule="auto"/>
        <w:ind w:left="60" w:right="8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Si allaccia le scarpe con i lacci (non a strappo) Indossa gli indumenti nella giusta sequenza Allaccia bottoni e cerniere</w:t>
      </w:r>
    </w:p>
    <w:p w:rsidR="002C5CE2" w:rsidRDefault="002C5CE2">
      <w:pPr>
        <w:spacing w:line="7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Ordina le sue cose</w:t>
      </w:r>
    </w:p>
    <w:p w:rsidR="002C5CE2" w:rsidRDefault="002C5CE2">
      <w:pPr>
        <w:spacing w:line="46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Si muove autonomamente nell'edificio scolastico e/o in luoghi</w:t>
      </w: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conosciuti</w:t>
      </w:r>
    </w:p>
    <w:p w:rsidR="002C5CE2" w:rsidRDefault="002C5CE2">
      <w:pPr>
        <w:spacing w:line="44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Riconosce e decodifica le scritte di alcuni servizi ( bar..)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Conosce le funzioni di almeno due negozi e/o locali pubblici</w:t>
      </w:r>
    </w:p>
    <w:p w:rsidR="002C5CE2" w:rsidRDefault="002C5CE2">
      <w:pPr>
        <w:spacing w:line="44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Si comporta correttamente durante le uscite (compresi i locali</w:t>
      </w: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pubblici)</w:t>
      </w:r>
    </w:p>
    <w:p w:rsidR="002C5CE2" w:rsidRDefault="002C5CE2">
      <w:pPr>
        <w:spacing w:line="47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Attraversa correttamente la strada individuando luoghi e tempi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Conosce il nome delle diverse monete e banconote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Individua la moneta/banconota che ha maggior valore tra tre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Su richiesta produce una specificata somma di denaro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Individua i prezzi sulle merci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Esegue piccoli acquisti con o senza resto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Sostiene correttamente la relazione con i negozianti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Conosce l'uso del telefono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Riesce a comporre il numero leggendolo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Riesce a comporre il numero su dettatura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Discrimina i suoni di occupato/libero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Usa l'elenco telefonico</w:t>
      </w:r>
    </w:p>
    <w:p w:rsidR="002C5CE2" w:rsidRDefault="002C5CE2">
      <w:pPr>
        <w:spacing w:line="46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Risponde correttamente al telefono ed è in grado di riportare i</w:t>
      </w: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contenuti</w:t>
      </w:r>
    </w:p>
    <w:p w:rsidR="002C5CE2" w:rsidRDefault="002C5CE2">
      <w:pPr>
        <w:spacing w:line="44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Sa leggere ore e minuti sull'orologio analogico</w:t>
      </w:r>
    </w:p>
    <w:p w:rsidR="002C5CE2" w:rsidRDefault="002C5CE2">
      <w:pPr>
        <w:spacing w:line="46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Sa leggere ore e minuti sull'orologio digitale</w:t>
      </w:r>
    </w:p>
    <w:p w:rsidR="002C5CE2" w:rsidRDefault="002C5CE2">
      <w:pPr>
        <w:spacing w:line="0" w:lineRule="atLeast"/>
        <w:ind w:left="60"/>
        <w:rPr>
          <w:rFonts w:ascii="Times New Roman" w:eastAsia="Times New Roman" w:hAnsi="Times New Roman"/>
        </w:rPr>
        <w:sectPr w:rsidR="002C5CE2">
          <w:pgSz w:w="13880" w:h="19560"/>
          <w:pgMar w:top="606" w:right="819" w:bottom="466" w:left="740" w:header="0" w:footer="0" w:gutter="0"/>
          <w:cols w:space="0" w:equalWidth="0">
            <w:col w:w="1232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720"/>
        <w:gridCol w:w="2020"/>
        <w:gridCol w:w="60"/>
        <w:gridCol w:w="2200"/>
        <w:gridCol w:w="60"/>
        <w:gridCol w:w="2220"/>
      </w:tblGrid>
      <w:tr w:rsidR="002C5CE2">
        <w:trPr>
          <w:trHeight w:val="248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  <w:bookmarkStart w:id="8" w:name="page9"/>
            <w:bookmarkEnd w:id="8"/>
          </w:p>
        </w:tc>
        <w:tc>
          <w:tcPr>
            <w:tcW w:w="57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MOTRICITÀ FINE - MF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720" w:type="dxa"/>
            <w:vMerge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8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8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Raccoglie da terra oggetti grossi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Raccoglie da terra oggetti piccoli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Inserisce piccoli oggetti in un contenitore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Possiede un presa palmare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Possiede una presa a pinza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Possiede una adeguata coordinazione tra le mani (verificare anche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 area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6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autonomia - bottoni, cerniere...)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Passa gli oggetti da una mano all'altra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Strappa un foglio dal quaderno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Piega un foglio in due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Piega un foglio in quattro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8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adeguatamente attività che richiedano precisione fine-motoria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3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(es. incollare pezzetti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33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seguendo uno schema o altre attività manipolative)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Impugna correttamente le forbici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correttamente le forbici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Non usa forbici speciali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Ritaglia adeguatamente figure complesse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Incolla pezzetti di carta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Impugna correttamente la matita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il tratto grafico con sufficiente pressione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Colora nei margini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Segue con pennarello (o simili) percorsi grafici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È lateralizzato per la scrittura (indicare se dx o sx)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2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MOTRICITÀ GLOBALE - MG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720" w:type="dxa"/>
            <w:vMerge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Cammina lungo una linea tracciata per più di due metri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Salta sul posto a piedi uniti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Salta sul posto con un solo piede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Salta con un solo piede spostandosi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Salta minimi ostacoli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Calcia il pallone con il piede dx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Calcia il pallone con il piede sx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Lancia e riprende la palla con le mani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Lancia una pallina contro un bersaglio con la mano dx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Lancia una pallina contro un bersaglio con la mano sx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Sale le scale con aiuto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Scende le scale con aiuto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Sale le scale autonomamente (alternando i piedi)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Scende le scale autonomamente (alternando i piedi)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Si muove armoniosamente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7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7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2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C5CE2">
        <w:trPr>
          <w:trHeight w:val="9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07" w:lineRule="exac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SCHEMA CORPOREO - SC</w:t>
            </w: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2C5CE2">
        <w:trPr>
          <w:trHeight w:val="1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720" w:type="dxa"/>
            <w:vMerge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9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9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229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Indica su richiesta le parti del suo viso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Indica su richiesta le parti del viso sugli altri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Indica su richiesta le parti del suo corpo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Indica su richiesta le parti del corpo sugli altri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Nomina almeno 5 parti importanti del corpo su richiesta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Indica le parti del corpo su una figura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Ricompone il volto scomposto di una figura umana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Ricompone una figura umana scomposta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graficamente le strutture principali di una figura umana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graficamente una figura umana completa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Riferisce l'uso delle principali parti del corpo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Imita delle sequenza in movimento e posizioni corporee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2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PERCEZIONE VISIVA - PV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28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28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720" w:type="dxa"/>
            <w:vMerge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2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Non presenta difficoltà visive (eventualmente compensate da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23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occhiali)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Ferma lo sguardo sugli oggetti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2C5CE2" w:rsidRDefault="002C5CE2">
      <w:pPr>
        <w:rPr>
          <w:rFonts w:ascii="Times New Roman" w:eastAsia="Times New Roman" w:hAnsi="Times New Roman"/>
          <w:sz w:val="3"/>
        </w:rPr>
        <w:sectPr w:rsidR="002C5CE2">
          <w:pgSz w:w="13880" w:h="19560"/>
          <w:pgMar w:top="539" w:right="799" w:bottom="0" w:left="720" w:header="0" w:footer="0" w:gutter="0"/>
          <w:cols w:space="0" w:equalWidth="0">
            <w:col w:w="123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660"/>
        <w:gridCol w:w="60"/>
        <w:gridCol w:w="2020"/>
        <w:gridCol w:w="60"/>
        <w:gridCol w:w="2200"/>
        <w:gridCol w:w="60"/>
        <w:gridCol w:w="2220"/>
      </w:tblGrid>
      <w:tr w:rsidR="002C5CE2">
        <w:trPr>
          <w:trHeight w:val="268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  <w:bookmarkStart w:id="9" w:name="page10"/>
            <w:bookmarkEnd w:id="9"/>
          </w:p>
        </w:tc>
        <w:tc>
          <w:tcPr>
            <w:tcW w:w="5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Segue con lo sguardo oggetti o persone in movimento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Abbina oggetti alle immagini/foto corrispondenti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i colori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le forme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le grandezze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Ritrova in una pagina con tante figure, l'immagine campione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PERCEZIONE TATTILE - PT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19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19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28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28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bagnato/asciutto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caldo/freddo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leggero/pesante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liscio/ruvido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morbido/duro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PERCEZIONE OLFATTIVA E GUSTATIVA - POG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1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1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21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Riconosce gli odori più significativi dell'ambiente circostante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odori gradevoli da odori sgradevoli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sapori gradevoli da sapori sgradevoli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30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2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ATTENZIONE E MEMORIA - AM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Presta attenzione ai discorsi degli altri oltre cinque minuti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con attenzione un gioco per oltre cinque minuti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Segue una sequenza di istruzioni verbali che richiedano un'azione 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un oggetto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Presta attenzione ad una breve storia letta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Presta attenzione ad una storia narrata più complessa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Presta attenzione ad una semplice storia narrata in video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Ripete su richiesta le fasi di un'attività eseguita precedentemente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Nomina su richiesta una serie di due o più immagini nella giusta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sequenza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Ripete su richiesta da due o più parole pronunciate dall'insegnante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Ripete su richiesta una breve storia narrata (anche solo per parole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chiave)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Ripete su richiesta una storia o testo più complessi (anche solo per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parole chiave)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Racconta su richiesta una storia narrata in video (anche solo per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parole chiave)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2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ORIENTAMENTO SPAZIALE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2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2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2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8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8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dentro/fuori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sopra/sotto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davanti/dietro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vicino/lontano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Individua primo e ultimo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Individua la figura/oggetto al centro rispetto ad altri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Individua su di sé la dx e la sx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Individua la dx e la sx sugli altri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Pone su richiesta oggetti in alto a dx; in alto a sx; in basso a dx; in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basso a sx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4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Si orienta all'interno dell'aula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Si orienta all'interno della scuola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Si muove con sicurezza in un ambiente noto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ORIENTAMENTO TEMPORALE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1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1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1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Ordina in successione sequenze di tre o più vignette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il significato di ora, prima e dopo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il significato di oggi, ieri e domani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giorno e notte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Discrimina mattina, pomeriggio e sera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Comprende la contemporaneità di due azioni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Comprende la successione degli avvenimenti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Conosce la data del giorno e il periodo dell'anno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Conosce i giorni della settimana e li utilizza per orientarsi nel tempo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Conosce i mesi dell'anno e li utilizza per orientarsi nel tempo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2C5CE2" w:rsidRDefault="002C5CE2">
      <w:pPr>
        <w:rPr>
          <w:rFonts w:ascii="Times New Roman" w:eastAsia="Times New Roman" w:hAnsi="Times New Roman"/>
          <w:sz w:val="3"/>
        </w:rPr>
        <w:sectPr w:rsidR="002C5CE2">
          <w:pgSz w:w="13880" w:h="19560"/>
          <w:pgMar w:top="539" w:right="799" w:bottom="0" w:left="720" w:header="0" w:footer="0" w:gutter="0"/>
          <w:cols w:space="0" w:equalWidth="0">
            <w:col w:w="123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660"/>
        <w:gridCol w:w="60"/>
        <w:gridCol w:w="2020"/>
        <w:gridCol w:w="60"/>
        <w:gridCol w:w="2200"/>
        <w:gridCol w:w="60"/>
        <w:gridCol w:w="2220"/>
      </w:tblGrid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bookmarkStart w:id="10" w:name="page11"/>
            <w:bookmarkEnd w:id="10"/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Conosce le stagioni dell'anno e le utilizza per orientarsi nel tempo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l'orologio per orientarsi nella giornata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Racconta i propri vissuti nella giusta sequenza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due o più consegne nella giusta sequenza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30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2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SERIAZIONE E CLASSIFICAZIONE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RILEVAZIONE 1º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RILEVAZIONE 2º</w:t>
            </w:r>
          </w:p>
        </w:tc>
      </w:tr>
      <w:tr w:rsidR="002C5CE2">
        <w:trPr>
          <w:trHeight w:val="11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9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9"/>
              </w:rPr>
              <w:t>QUADRIMESTRE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0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Associa due o più oggetti di uguale colore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Associa due o più oggetti di uguale forma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Associa due oggetti di uguale grandezza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Associa due segni uguali (lettere, cifre)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Dispone in ordine di grandezza tre o più oggetti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Inserisce un elemento in una serie di oggetti ordinati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Classifica per colore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Classifica per forma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Classifica per grandezza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Classifica oggetti secondo l'uso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Raggruppa animali e/o persone secondo un criterio stabilito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30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2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LOGICO-MATEMATICA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RILEVAZIONE 1º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89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9"/>
              </w:rPr>
              <w:t>QUADRIMESTRE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0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Conta spostando/utilizzando gli oggetti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Conta utilizzando le dita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Conta mentalmente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Conta fino a dieci in modo automatizzato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Conta fino a trenta in modo automatizzato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Conta fino a cento in modo automatizzato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Conta al contrario (30-1; 100-1...)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Date due quantità diverse di oggetti individua la maggiore e la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minore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Associa in modo automatizzato il codice arabico a quello letterale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conoscere il significato dei simboli delle operazioni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Abbina i numeri alla quantità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Dati due numeri individua il maggiore e il minore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Dati tre numeri li dispone in ordine crescente e decrescente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Dato un numero sa dire qual è il successivo e il precedente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conoscere il valore delle unità, decine e centinaia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addizioni con oggetti (entro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sottrazioni con oggetti (entro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moltiplicazioni con oggetti (entro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divisioni con oggetti (entro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semplici addizioni scritte (anche a più cifre ma senza riporto)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semplici sottrazioni scritte (anche a più cifre ma senza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prestito)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8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semplici moltiplicazioni scritte (con moltiplicando - 1°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3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fattore - a più cifre 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33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moltiplicatore - 2° fattore a una cifra)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semplici divisioni scritte (dividendo a una cifra; divisore 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più cifre)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4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mentalmente semplici addizioni (entro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mentalmente semplici sottrazioni (entro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mentalmente semplici moltiplicazioni (entro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mentalmente semplici divisioni (entro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mentalmente addizioni (oltre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mentalmente sottrazioni (oltre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mentalmente moltiplicazioni (oltre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mentalmente divisioni (oltre la decina)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addizioni con riporto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sottrazioni con prestito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moltiplicazioni scritte a due o più cifre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divisioni scritte a due o più cifre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le quattro operazioni in situazioni concrete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2C5CE2" w:rsidRDefault="002C5CE2">
      <w:pPr>
        <w:rPr>
          <w:rFonts w:ascii="Times New Roman" w:eastAsia="Times New Roman" w:hAnsi="Times New Roman"/>
          <w:sz w:val="3"/>
        </w:rPr>
        <w:sectPr w:rsidR="002C5CE2">
          <w:pgSz w:w="13880" w:h="19560"/>
          <w:pgMar w:top="559" w:right="799" w:bottom="0" w:left="720" w:header="0" w:footer="0" w:gutter="0"/>
          <w:cols w:space="0" w:equalWidth="0">
            <w:col w:w="123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660"/>
        <w:gridCol w:w="60"/>
        <w:gridCol w:w="2020"/>
        <w:gridCol w:w="60"/>
        <w:gridCol w:w="2260"/>
        <w:gridCol w:w="2220"/>
      </w:tblGrid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bookmarkStart w:id="11" w:name="page12"/>
            <w:bookmarkEnd w:id="11"/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Individua i dati di un semplice problema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Risolve semplici problemi nelle modalità adeguate alla sua età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Riconosce le principali forme geometriche (cerchio, quadrato,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triangolo e rettangolo)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Nomina le principali forme geometriche (cerchio, quadrato, triangolo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 rettangolo)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le principali forme geometriche (cerchio, quadrato,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triangolo e rettangolo)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Dati due oggetti di diversa lunghezza riconosce il più lungo e il più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corto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Confronta due figure con uno strumento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il righello o il metro lineare per misurare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30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2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COMPRENSIONE ORALE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parole di uso comune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semplici consegne verbali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consegne che richiedano un'azione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consegne che richiedano un'azione e un oggetto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consegne che richiedano due azioni e un oggetto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saper individuare le caratteristiche di un personaggio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saper individuare le azioni di un personaggio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saper individuare il tempo e il luogo di un'azione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saper individuare la causa e l'effetto di un'azione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una breve storia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una storia (o testo) complessa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la maggior parte delle materie orali durante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 spiegazione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311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2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ESPRESSIONE ORALE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Comunica prevalentemente con linguaggio verbale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correttamente tutte le lettere all'interno delle parole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Risponde a semplici domande in modo articolato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la parola-frase per comunicare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la frase minima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gli articoli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il maschile e il femminile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il singolare e il plurale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i pronomi personali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le preposizioni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le proposizioni coordinate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le proposizioni subordinate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Riferisce in maniera sufficientemente esaustiva un testo o racconto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narrato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30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3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DISCIPLINE SCOLASTICHE</w:t>
            </w:r>
          </w:p>
        </w:tc>
        <w:tc>
          <w:tcPr>
            <w:tcW w:w="60" w:type="dxa"/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92"/>
        </w:trPr>
        <w:tc>
          <w:tcPr>
            <w:tcW w:w="80" w:type="dxa"/>
            <w:tcBorders>
              <w:left w:val="single" w:sz="8" w:space="0" w:color="auto"/>
              <w:bottom w:val="single" w:sz="8" w:space="0" w:color="FF0000"/>
            </w:tcBorders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660" w:type="dxa"/>
            <w:tcBorders>
              <w:bottom w:val="single" w:sz="8" w:space="0" w:color="FF0000"/>
              <w:right w:val="single" w:sz="8" w:space="0" w:color="auto"/>
            </w:tcBorders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tcBorders>
              <w:bottom w:val="single" w:sz="8" w:space="0" w:color="FF0000"/>
            </w:tcBorders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20" w:type="dxa"/>
            <w:tcBorders>
              <w:bottom w:val="single" w:sz="8" w:space="0" w:color="FF0000"/>
              <w:right w:val="single" w:sz="8" w:space="0" w:color="auto"/>
            </w:tcBorders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tcBorders>
              <w:bottom w:val="single" w:sz="8" w:space="0" w:color="FF0000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60" w:type="dxa"/>
            <w:tcBorders>
              <w:bottom w:val="single" w:sz="8" w:space="0" w:color="FF0000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20" w:type="dxa"/>
            <w:tcBorders>
              <w:bottom w:val="single" w:sz="8" w:space="0" w:color="FF0000"/>
              <w:right w:val="single" w:sz="8" w:space="0" w:color="auto"/>
            </w:tcBorders>
            <w:shd w:val="clear" w:color="auto" w:fill="FF0000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2C5CE2">
        <w:trPr>
          <w:trHeight w:val="226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ESPRESSIONE GRAFICA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adeguatamente la matita, la gomma e il temperino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uno scarabocchio spontaneamente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Traccia segni attribuendovi un preciso significato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È creativo e non riproduce rigidamente gli stessi schemi grafici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Rappresenta graficamente se stesso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Disegna spontaneamente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Disegna su richiesta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indifferentemente i vari colori e non si dimostra rigido nella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scelta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colori adeguati alla realtà se richiesto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Copia semplici immagini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Copia immagini complesse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2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LETTURA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7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7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8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8" w:lineRule="exac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Segue con il dito durante la lettura altrui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Riconosce tutte le lettere in stampato maiuscolo (presentate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2C5CE2" w:rsidRDefault="002C5CE2">
      <w:pPr>
        <w:rPr>
          <w:rFonts w:ascii="Times New Roman" w:eastAsia="Times New Roman" w:hAnsi="Times New Roman"/>
          <w:sz w:val="3"/>
        </w:rPr>
        <w:sectPr w:rsidR="002C5CE2">
          <w:pgSz w:w="13880" w:h="19560"/>
          <w:pgMar w:top="559" w:right="799" w:bottom="0" w:left="720" w:header="0" w:footer="0" w:gutter="0"/>
          <w:cols w:space="0" w:equalWidth="0">
            <w:col w:w="123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660"/>
        <w:gridCol w:w="60"/>
        <w:gridCol w:w="2020"/>
        <w:gridCol w:w="60"/>
        <w:gridCol w:w="2200"/>
        <w:gridCol w:w="60"/>
        <w:gridCol w:w="2220"/>
      </w:tblGrid>
      <w:tr w:rsidR="002C5CE2">
        <w:trPr>
          <w:trHeight w:val="23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bookmarkStart w:id="12" w:name="page13"/>
            <w:bookmarkEnd w:id="12"/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singolarmente)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61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2C5CE2">
        <w:trPr>
          <w:trHeight w:val="21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Riconosce tutte le lettere in stampato minuscolo (presentate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singolarmente)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Associa il suono alla lettera corrispondente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Legge in modo automatizzato le sillabe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Legge in modo automatizzato le parole bisillabe piane e non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Legge in modo automatizzato le parole trisillabe piane e non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Legge in modo automatizzato frasi intere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Legge in modo automatizzato brani complessi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Rispetta le regole della punteggiatura e dell'intonazione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Legge ciò che ha scritto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2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PRODUZIONE SCRITTA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7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7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Scrive entro i margini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Scrive in stampatello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Scrive in corsivo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Le lettere sono di dimensioni idonee e uniformi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Mantiene gli spazi fra le parole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 velocità di scrittura è normale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 grafia è leggibile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Copia simboli grafici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Copia sillabe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sotto dettatura le lettere dell'alfabeto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sotto dettatura le sillabe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sotto dettatura le parole bisillabe (piane e non)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sotto dettatura parole trisillabe (piane e non)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sotto dettatura semplici frasi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Riproduce sotto dettatura brani complessi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Rispetta le maiuscole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Rispetta le regole della punteggiatura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adeguatamente l'apostrofo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Scrive autonomamente semplici parole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Scrive autonomamente semplici enunciati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Scrive autonomamente enunciati complessi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correttamente pronomi personali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correttamente gli avverbi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Utilizza correttamente le proposizioni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Coniuga correttamente verbi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2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COMPRENSIONE SCRITTA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2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C5CE2">
        <w:trPr>
          <w:trHeight w:val="9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parole di uso comune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semplici consegne verbali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consegne che richiedano un'azione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consegne che richiedano un'azione e un oggetto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Esegue consegne che richiedano due azioni e un oggetto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saper individuare le caratteristiche di un personaggio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saper individuare le azioni di un personaggio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saper individuare il tempo e il luogo di un'azione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saper individuare la causa e l'effetto di un'azione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una breve storia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una storia (o testo) complessa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la maggior parte delle materie orali durante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 spiegazione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2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GRAMMATICA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7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7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2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C5CE2">
        <w:trPr>
          <w:trHeight w:val="9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Distingue i nomi di persona, animale o cosa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Distingue nome proprio e nome comune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Distingue i nomi maschili e femminili - singolare e plurale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Riconosce il genere e il numero degli articoli determinativi 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indeterminativi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Individua l'aggettivo qualificativo in un testo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Distingue i vari tipi di aggettivi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Riconosce la concordanza nome-aggettivo riferito al genere e al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2C5CE2" w:rsidRDefault="002C5CE2">
      <w:pPr>
        <w:rPr>
          <w:rFonts w:ascii="Times New Roman" w:eastAsia="Times New Roman" w:hAnsi="Times New Roman"/>
          <w:sz w:val="3"/>
        </w:rPr>
        <w:sectPr w:rsidR="002C5CE2">
          <w:pgSz w:w="13880" w:h="19560"/>
          <w:pgMar w:top="559" w:right="799" w:bottom="0" w:left="720" w:header="0" w:footer="0" w:gutter="0"/>
          <w:cols w:space="0" w:equalWidth="0">
            <w:col w:w="123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5660"/>
        <w:gridCol w:w="60"/>
        <w:gridCol w:w="2020"/>
        <w:gridCol w:w="60"/>
        <w:gridCol w:w="2200"/>
        <w:gridCol w:w="60"/>
        <w:gridCol w:w="2220"/>
      </w:tblGrid>
      <w:tr w:rsidR="002C5CE2">
        <w:trPr>
          <w:trHeight w:val="23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bookmarkStart w:id="13" w:name="page14"/>
            <w:bookmarkEnd w:id="13"/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numero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61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2C5CE2">
        <w:trPr>
          <w:trHeight w:val="21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Riconosce il verbo come parola-azione e ne individua il tempo e la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persona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la funzione dell'apostrofo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Riconosce in una frase semplice l'enunciato minimo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Individua la frase minima e la frase espansa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Riconosce in una frase il soggetto, il predicato e il complemento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Distingue la frase passiva dall'attiva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Volge la frase attiva in passiva e viceversa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GEOGRAFIA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1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1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1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Indica la posizione degli oggetti utilizzando gli indicatori spaziali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Individua un percorso in base alle indicazioni che gli vengono date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Descrive verbalmente un percorso da lui eseguito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Descrive verbalmente un percorso eseguito da un compagno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Riconosce da una cartina i principali ambienti geografici (mare,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pianura, lago, fiume..)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4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Legge semplici rappresentazioni cartografiche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Conosce le caratteristiche fisiche e socio-economiche del paese di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appartenenza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4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Conosce la regione di appartenenza e le sue principali caratteristiche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Conosce le caratteristiche principali delle regioni italiane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32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conoscere la differenza tra "settore primario, secondario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3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 terzario"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124"/>
        </w:trPr>
        <w:tc>
          <w:tcPr>
            <w:tcW w:w="80" w:type="dxa"/>
            <w:tcBorders>
              <w:left w:val="single" w:sz="8" w:space="0" w:color="auto"/>
              <w:bottom w:val="single" w:sz="8" w:space="0" w:color="FF00FF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FF00FF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STORIA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1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1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1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2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Ordina in successione esperienze e vissuti usando gli indicatori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C5CE2">
        <w:trPr>
          <w:trHeight w:val="23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temporali adeguati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Coglie rapporti di causa-effetto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Raccoglie dati, documenti e testimonianze significative per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ricostruire la sua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6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storia personale e ricordi vari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Ricostruisce avvenimenti del passato utilizzando testimonianze 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documenti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Rileva i cambiamenti più evidenti che il trascorrere del tempo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produce nelle persone 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6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negli oggetti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32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comprendere le differenze tra le usanze di ieri e di oggi 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3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 diverse culture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12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1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SCIENZE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1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1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1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conoscere e classifica alcune varietà di animali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conoscere e classifica alcune varietà di piante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conoscere il significato di essere vivente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conoscere il ciclo delle stagioni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conoscere i cambiamenti e i comportamenti di alcune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varietà di piante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6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 animali durante i cicli stagionali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conoscere i vari tipi di ambiente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Individua animali e piante di un determinato ambiente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conoscere le funzioni dei principali organi del corpo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umano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68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2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6" w:lineRule="exac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LINGUA SRANIERA (indicare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2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23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quale....................................................................)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conoscerne l'alfabeto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21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comprenderne parole semplici nella modalità orale 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C5CE2">
        <w:trPr>
          <w:trHeight w:val="2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scritta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C5CE2">
        <w:trPr>
          <w:trHeight w:val="25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Dimostra di comprenderne brevi frasi nella modalità orale e scritta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Possiede una corretta pronuncia della lingua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Risponde correttamente a domande nella modalità orale e scritta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24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È in grado di sostenere un breve dialogo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C5CE2">
        <w:trPr>
          <w:trHeight w:val="4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2C5CE2">
        <w:trPr>
          <w:trHeight w:val="32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C5CE2">
        <w:trPr>
          <w:trHeight w:val="206"/>
        </w:trPr>
        <w:tc>
          <w:tcPr>
            <w:tcW w:w="80" w:type="dxa"/>
            <w:tcBorders>
              <w:top w:val="single" w:sz="8" w:space="0" w:color="FF00FF"/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660" w:type="dxa"/>
            <w:vMerge w:val="restart"/>
            <w:tcBorders>
              <w:top w:val="single" w:sz="8" w:space="0" w:color="FF00FF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INFORMATICA</w:t>
            </w:r>
          </w:p>
        </w:tc>
        <w:tc>
          <w:tcPr>
            <w:tcW w:w="60" w:type="dxa"/>
            <w:tcBorders>
              <w:top w:val="single" w:sz="8" w:space="0" w:color="FF00FF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20" w:type="dxa"/>
            <w:tcBorders>
              <w:top w:val="single" w:sz="8" w:space="0" w:color="FF00FF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6" w:lineRule="exact"/>
              <w:jc w:val="center"/>
              <w:rPr>
                <w:rFonts w:ascii="Times New Roman" w:eastAsia="Times New Roman" w:hAnsi="Times New Roman"/>
                <w:b/>
                <w:color w:val="1B1C20"/>
                <w:w w:val="85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85"/>
              </w:rPr>
              <w:t>RILEVAZIONE</w:t>
            </w:r>
          </w:p>
        </w:tc>
        <w:tc>
          <w:tcPr>
            <w:tcW w:w="60" w:type="dxa"/>
            <w:tcBorders>
              <w:top w:val="single" w:sz="8" w:space="0" w:color="FF00FF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0" w:type="dxa"/>
            <w:tcBorders>
              <w:top w:val="single" w:sz="8" w:space="0" w:color="FF00FF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1º</w:t>
            </w:r>
          </w:p>
        </w:tc>
        <w:tc>
          <w:tcPr>
            <w:tcW w:w="60" w:type="dxa"/>
            <w:tcBorders>
              <w:top w:val="single" w:sz="8" w:space="0" w:color="FF00FF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20" w:type="dxa"/>
            <w:tcBorders>
              <w:top w:val="single" w:sz="8" w:space="0" w:color="FF00FF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206" w:lineRule="exact"/>
              <w:ind w:left="30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RILEVAZIONE 2º</w:t>
            </w:r>
          </w:p>
        </w:tc>
      </w:tr>
      <w:tr w:rsidR="002C5CE2">
        <w:trPr>
          <w:trHeight w:val="11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vMerge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1B1C20"/>
                <w:w w:val="93"/>
              </w:rPr>
            </w:pPr>
            <w:r>
              <w:rPr>
                <w:rFonts w:ascii="Times New Roman" w:eastAsia="Times New Roman" w:hAnsi="Times New Roman"/>
                <w:b/>
                <w:color w:val="1B1C20"/>
                <w:w w:val="93"/>
              </w:rPr>
              <w:t>INIZIALE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  <w:tc>
          <w:tcPr>
            <w:tcW w:w="60" w:type="dxa"/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color w:val="1B1C20"/>
              </w:rPr>
            </w:pPr>
            <w:r>
              <w:rPr>
                <w:rFonts w:ascii="Times New Roman" w:eastAsia="Times New Roman" w:hAnsi="Times New Roman"/>
                <w:b/>
                <w:color w:val="1B1C20"/>
              </w:rPr>
              <w:t>QUADRIMESTRE</w:t>
            </w:r>
          </w:p>
        </w:tc>
      </w:tr>
      <w:tr w:rsidR="002C5CE2">
        <w:trPr>
          <w:trHeight w:val="11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00FF"/>
            <w:vAlign w:val="bottom"/>
          </w:tcPr>
          <w:p w:rsidR="002C5CE2" w:rsidRDefault="002C5C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2C5CE2" w:rsidRDefault="002C5CE2">
      <w:pPr>
        <w:rPr>
          <w:rFonts w:ascii="Times New Roman" w:eastAsia="Times New Roman" w:hAnsi="Times New Roman"/>
          <w:sz w:val="10"/>
        </w:rPr>
        <w:sectPr w:rsidR="002C5CE2">
          <w:pgSz w:w="13880" w:h="19560"/>
          <w:pgMar w:top="559" w:right="799" w:bottom="0" w:left="720" w:header="0" w:footer="0" w:gutter="0"/>
          <w:cols w:space="0" w:equalWidth="0">
            <w:col w:w="12360"/>
          </w:cols>
          <w:docGrid w:linePitch="360"/>
        </w:sectPr>
      </w:pPr>
    </w:p>
    <w:p w:rsidR="002C5CE2" w:rsidRDefault="002E402D">
      <w:pPr>
        <w:spacing w:line="0" w:lineRule="atLeast"/>
        <w:rPr>
          <w:rFonts w:ascii="Times New Roman" w:eastAsia="Times New Roman" w:hAnsi="Times New Roman"/>
        </w:rPr>
      </w:pPr>
      <w:bookmarkStart w:id="14" w:name="page15"/>
      <w:bookmarkEnd w:id="14"/>
      <w:r>
        <w:rPr>
          <w:rFonts w:ascii="Times New Roman" w:eastAsia="Times New Roman" w:hAnsi="Times New Roman"/>
          <w:noProof/>
          <w:sz w:val="10"/>
        </w:rPr>
        <w:lastRenderedPageBreak/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354965</wp:posOffset>
            </wp:positionV>
            <wp:extent cx="7845425" cy="1889760"/>
            <wp:effectExtent l="0" t="0" r="0" b="0"/>
            <wp:wrapNone/>
            <wp:docPr id="276" name="Immagin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E2">
        <w:rPr>
          <w:rFonts w:ascii="Times New Roman" w:eastAsia="Times New Roman" w:hAnsi="Times New Roman"/>
        </w:rPr>
        <w:t>Utilizza il mouse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Accende e spegne autonomamente il computer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Scrive semplici testi utilizzando la videoscrittura</w:t>
      </w:r>
    </w:p>
    <w:p w:rsidR="002C5CE2" w:rsidRDefault="002C5CE2">
      <w:pPr>
        <w:spacing w:line="57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Dimostra di conoscere e utilizza la correzione automatica durante la</w:t>
      </w:r>
    </w:p>
    <w:p w:rsidR="002C5CE2" w:rsidRDefault="002C5CE2">
      <w:pPr>
        <w:spacing w:line="1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videoscrittura</w:t>
      </w:r>
    </w:p>
    <w:p w:rsidR="002C5CE2" w:rsidRDefault="002C5CE2">
      <w:pPr>
        <w:spacing w:line="44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Utilizza semplici programmi di grafica per disegnare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Apre, salva e chiude correttamente un file</w:t>
      </w:r>
    </w:p>
    <w:p w:rsidR="002C5CE2" w:rsidRDefault="002C5CE2">
      <w:pPr>
        <w:spacing w:line="82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Esegue semplici giochi o programmi didattici al computer</w:t>
      </w:r>
    </w:p>
    <w:p w:rsidR="002C5CE2" w:rsidRDefault="002C5CE2">
      <w:pPr>
        <w:spacing w:line="8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Utilizza software complessi correttamente</w:t>
      </w:r>
    </w:p>
    <w:p w:rsidR="002C5CE2" w:rsidRDefault="002C5CE2">
      <w:pPr>
        <w:spacing w:line="0" w:lineRule="atLeast"/>
        <w:rPr>
          <w:rFonts w:ascii="Times New Roman" w:eastAsia="Times New Roman" w:hAnsi="Times New Roman"/>
        </w:rPr>
        <w:sectPr w:rsidR="002C5CE2">
          <w:pgSz w:w="13880" w:h="19560"/>
          <w:pgMar w:top="587" w:right="1440" w:bottom="1440" w:left="800" w:header="0" w:footer="0" w:gutter="0"/>
          <w:cols w:space="0" w:equalWidth="0">
            <w:col w:w="11639"/>
          </w:cols>
          <w:docGrid w:linePitch="360"/>
        </w:sectPr>
      </w:pPr>
    </w:p>
    <w:p w:rsidR="002C5CE2" w:rsidRDefault="002E402D">
      <w:pPr>
        <w:spacing w:line="353" w:lineRule="exact"/>
        <w:rPr>
          <w:rFonts w:ascii="Times New Roman" w:eastAsia="Times New Roman" w:hAnsi="Times New Roman"/>
        </w:rPr>
      </w:pPr>
      <w:bookmarkStart w:id="15" w:name="page16"/>
      <w:bookmarkEnd w:id="15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12420600</wp:posOffset>
                </wp:positionV>
                <wp:extent cx="8813165" cy="0"/>
                <wp:effectExtent l="0" t="0" r="635" b="0"/>
                <wp:wrapNone/>
                <wp:docPr id="27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813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02C09" id="Line 24" o:spid="_x0000_s1026" style="position:absolute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978pt" to="693.95pt,97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13165" cy="0"/>
                <wp:effectExtent l="0" t="0" r="635" b="0"/>
                <wp:wrapNone/>
                <wp:docPr id="27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813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9B7AC" id="Line 25" o:spid="_x0000_s1026" style="position:absolute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693.9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12426950"/>
                <wp:effectExtent l="0" t="0" r="0" b="0"/>
                <wp:wrapNone/>
                <wp:docPr id="27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426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63E22" id="Line 26" o:spid="_x0000_s1026" style="position:absolute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0" to=".05pt,97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821690</wp:posOffset>
                </wp:positionV>
                <wp:extent cx="0" cy="11064875"/>
                <wp:effectExtent l="0" t="0" r="0" b="0"/>
                <wp:wrapNone/>
                <wp:docPr id="27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648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2A8EC" id="Line 27" o:spid="_x0000_s1026" style="position:absolute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2pt,64.7pt" to="652pt,93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828040</wp:posOffset>
                </wp:positionV>
                <wp:extent cx="7752715" cy="0"/>
                <wp:effectExtent l="0" t="0" r="0" b="0"/>
                <wp:wrapNone/>
                <wp:docPr id="27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A1F3B" id="Line 28" o:spid="_x0000_s1026" style="position:absolute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65.2pt" to="652.5pt,6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821690</wp:posOffset>
                </wp:positionV>
                <wp:extent cx="0" cy="11064875"/>
                <wp:effectExtent l="0" t="0" r="0" b="0"/>
                <wp:wrapNone/>
                <wp:docPr id="27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648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EB30E" id="Line 29" o:spid="_x0000_s1026" style="position:absolute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64.7pt" to="42.55pt,93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11880215</wp:posOffset>
                </wp:positionV>
                <wp:extent cx="7752715" cy="0"/>
                <wp:effectExtent l="0" t="0" r="0" b="0"/>
                <wp:wrapNone/>
                <wp:docPr id="269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444B8" id="Line 30" o:spid="_x0000_s1026" style="position:absolute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935.45pt" to="652.5pt,93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828040</wp:posOffset>
                </wp:positionV>
                <wp:extent cx="7740015" cy="1162685"/>
                <wp:effectExtent l="0" t="0" r="0" b="5715"/>
                <wp:wrapNone/>
                <wp:docPr id="26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1162685"/>
                        </a:xfrm>
                        <a:prstGeom prst="rect">
                          <a:avLst/>
                        </a:prstGeom>
                        <a:solidFill>
                          <a:srgbClr val="ECEEE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4FD8C" id="Rectangle 31" o:spid="_x0000_s1026" style="position:absolute;margin-left:42.55pt;margin-top:65.2pt;width:609.45pt;height:91.5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" fillcolor="#eceeef" strokecolor="white">
                <v:path arrowok="t"/>
                <w10:wrap anchorx="page" anchory="page"/>
              </v:rect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821690</wp:posOffset>
                </wp:positionV>
                <wp:extent cx="0" cy="1172210"/>
                <wp:effectExtent l="0" t="0" r="0" b="0"/>
                <wp:wrapNone/>
                <wp:docPr id="26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722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A5F6D" id="Line 32" o:spid="_x0000_s1026" style="position:absolute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2pt,64.7pt" to="652pt,15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821690</wp:posOffset>
                </wp:positionV>
                <wp:extent cx="0" cy="1172210"/>
                <wp:effectExtent l="0" t="0" r="0" b="0"/>
                <wp:wrapNone/>
                <wp:docPr id="266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722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BD720" id="Line 33" o:spid="_x0000_s1026" style="position:absolute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64.7pt" to="42.55pt,15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1990725</wp:posOffset>
                </wp:positionV>
                <wp:extent cx="7752715" cy="0"/>
                <wp:effectExtent l="0" t="0" r="0" b="0"/>
                <wp:wrapNone/>
                <wp:docPr id="26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F0A98" id="Line 34" o:spid="_x0000_s1026" style="position:absolute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156.75pt" to="652.5pt,1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</w:p>
    <w:p w:rsidR="002C5CE2" w:rsidRDefault="002C5CE2">
      <w:pPr>
        <w:spacing w:line="0" w:lineRule="atLeast"/>
        <w:ind w:right="-590"/>
        <w:jc w:val="center"/>
        <w:rPr>
          <w:rFonts w:ascii="Times New Roman" w:eastAsia="Times New Roman" w:hAnsi="Times New Roman"/>
          <w:b/>
          <w:color w:val="1B1C20"/>
          <w:sz w:val="16"/>
        </w:rPr>
      </w:pPr>
      <w:r>
        <w:rPr>
          <w:rFonts w:ascii="Times New Roman" w:eastAsia="Times New Roman" w:hAnsi="Times New Roman"/>
          <w:b/>
          <w:color w:val="1B1C20"/>
          <w:sz w:val="30"/>
        </w:rPr>
        <w:t>P.E.I.</w:t>
      </w:r>
      <w:r>
        <w:rPr>
          <w:rFonts w:ascii="Times New Roman" w:eastAsia="Times New Roman" w:hAnsi="Times New Roman"/>
          <w:b/>
          <w:color w:val="1B1C20"/>
          <w:sz w:val="16"/>
        </w:rPr>
        <w:t>(*)</w:t>
      </w:r>
    </w:p>
    <w:p w:rsidR="002C5CE2" w:rsidRDefault="002C5CE2">
      <w:pPr>
        <w:spacing w:line="231" w:lineRule="auto"/>
        <w:ind w:right="-590"/>
        <w:jc w:val="center"/>
        <w:rPr>
          <w:rFonts w:ascii="Times New Roman" w:eastAsia="Times New Roman" w:hAnsi="Times New Roman"/>
          <w:b/>
          <w:color w:val="1B1C20"/>
          <w:sz w:val="29"/>
        </w:rPr>
      </w:pPr>
      <w:r>
        <w:rPr>
          <w:rFonts w:ascii="Times New Roman" w:eastAsia="Times New Roman" w:hAnsi="Times New Roman"/>
          <w:b/>
          <w:color w:val="1B1C20"/>
          <w:sz w:val="29"/>
        </w:rPr>
        <w:t>PROGRAMMAZIONE EDUCATIVA INDIVIDUALIZZATA</w:t>
      </w:r>
    </w:p>
    <w:p w:rsidR="002C5CE2" w:rsidRDefault="002C5CE2">
      <w:pPr>
        <w:spacing w:line="224" w:lineRule="auto"/>
        <w:ind w:right="-590"/>
        <w:jc w:val="center"/>
        <w:rPr>
          <w:rFonts w:ascii="Times New Roman" w:eastAsia="Times New Roman" w:hAnsi="Times New Roman"/>
          <w:b/>
          <w:color w:val="1B1C20"/>
          <w:sz w:val="30"/>
        </w:rPr>
      </w:pPr>
      <w:r>
        <w:rPr>
          <w:rFonts w:ascii="Times New Roman" w:eastAsia="Times New Roman" w:hAnsi="Times New Roman"/>
          <w:b/>
          <w:color w:val="1B1C20"/>
          <w:sz w:val="30"/>
        </w:rPr>
        <w:t>ANNUALE</w:t>
      </w:r>
    </w:p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570865</wp:posOffset>
                </wp:positionV>
                <wp:extent cx="7019925" cy="0"/>
                <wp:effectExtent l="0" t="0" r="3175" b="0"/>
                <wp:wrapNone/>
                <wp:docPr id="26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598B1" id="Line 35" o:spid="_x0000_s1026" style="position:absolute;z-index:-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44.95pt" to="581.15pt,4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786765</wp:posOffset>
                </wp:positionV>
                <wp:extent cx="7019925" cy="0"/>
                <wp:effectExtent l="0" t="0" r="3175" b="0"/>
                <wp:wrapNone/>
                <wp:docPr id="263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2057D" id="Line 36" o:spid="_x0000_s1026" style="position:absolute;z-index:-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61.95pt" to="581.15pt,6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1002665</wp:posOffset>
                </wp:positionV>
                <wp:extent cx="7019925" cy="0"/>
                <wp:effectExtent l="0" t="0" r="3175" b="0"/>
                <wp:wrapNone/>
                <wp:docPr id="26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0BAEA" id="Line 37" o:spid="_x0000_s1026" style="position:absolute;z-index:-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78.95pt" to="581.15pt,7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1218565</wp:posOffset>
                </wp:positionV>
                <wp:extent cx="7019925" cy="0"/>
                <wp:effectExtent l="0" t="0" r="3175" b="0"/>
                <wp:wrapNone/>
                <wp:docPr id="26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34184" id="Line 38" o:spid="_x0000_s1026" style="position:absolute;z-index:-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95.95pt" to="581.15pt,9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1434465</wp:posOffset>
                </wp:positionV>
                <wp:extent cx="7019925" cy="0"/>
                <wp:effectExtent l="0" t="0" r="3175" b="0"/>
                <wp:wrapNone/>
                <wp:docPr id="26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25793" id="Line 39" o:spid="_x0000_s1026" style="position:absolute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112.95pt" to="581.15pt,11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1650365</wp:posOffset>
                </wp:positionV>
                <wp:extent cx="7019925" cy="0"/>
                <wp:effectExtent l="0" t="0" r="3175" b="0"/>
                <wp:wrapNone/>
                <wp:docPr id="25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A4E99" id="Line 40" o:spid="_x0000_s1026" style="position:absolute;z-index:-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129.95pt" to="581.15pt,12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1866900</wp:posOffset>
                </wp:positionV>
                <wp:extent cx="7019925" cy="0"/>
                <wp:effectExtent l="0" t="0" r="3175" b="0"/>
                <wp:wrapNone/>
                <wp:docPr id="258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2737A" id="Line 41" o:spid="_x0000_s1026" style="position:absolute;z-index:-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147pt" to="581.15pt,14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2082800</wp:posOffset>
                </wp:positionV>
                <wp:extent cx="7019925" cy="0"/>
                <wp:effectExtent l="0" t="0" r="3175" b="0"/>
                <wp:wrapNone/>
                <wp:docPr id="25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B1BF7" id="Line 42" o:spid="_x0000_s1026" style="position:absolute;z-index:-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164pt" to="581.15pt,16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2298700</wp:posOffset>
                </wp:positionV>
                <wp:extent cx="7019925" cy="0"/>
                <wp:effectExtent l="0" t="0" r="3175" b="0"/>
                <wp:wrapNone/>
                <wp:docPr id="25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43D65" id="Line 43" o:spid="_x0000_s1026" style="position:absolute;z-index:-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181pt" to="581.15pt,18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2514600</wp:posOffset>
                </wp:positionV>
                <wp:extent cx="7019925" cy="0"/>
                <wp:effectExtent l="0" t="0" r="3175" b="0"/>
                <wp:wrapNone/>
                <wp:docPr id="255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72D2A" id="Line 44" o:spid="_x0000_s1026" style="position:absolute;z-index:-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198pt" to="581.15pt,19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2730500</wp:posOffset>
                </wp:positionV>
                <wp:extent cx="7019925" cy="0"/>
                <wp:effectExtent l="0" t="0" r="3175" b="0"/>
                <wp:wrapNone/>
                <wp:docPr id="25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FFF4D" id="Line 45" o:spid="_x0000_s1026" style="position:absolute;z-index:-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215pt" to="581.15pt,2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2946400</wp:posOffset>
                </wp:positionV>
                <wp:extent cx="7019925" cy="0"/>
                <wp:effectExtent l="0" t="0" r="3175" b="0"/>
                <wp:wrapNone/>
                <wp:docPr id="25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B7D3F" id="Line 46" o:spid="_x0000_s1026" style="position:absolute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232pt" to="581.15pt,23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3162935</wp:posOffset>
                </wp:positionV>
                <wp:extent cx="7019925" cy="0"/>
                <wp:effectExtent l="0" t="0" r="3175" b="0"/>
                <wp:wrapNone/>
                <wp:docPr id="25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488FC" id="Line 47" o:spid="_x0000_s1026" style="position:absolute;z-index:-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249.05pt" to="581.15pt,24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3378835</wp:posOffset>
                </wp:positionV>
                <wp:extent cx="7019925" cy="0"/>
                <wp:effectExtent l="0" t="0" r="3175" b="0"/>
                <wp:wrapNone/>
                <wp:docPr id="25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DF8CC" id="Line 48" o:spid="_x0000_s1026" style="position:absolute;z-index:-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266.05pt" to="581.15pt,26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3594735</wp:posOffset>
                </wp:positionV>
                <wp:extent cx="7019925" cy="0"/>
                <wp:effectExtent l="0" t="0" r="3175" b="0"/>
                <wp:wrapNone/>
                <wp:docPr id="25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7292A" id="Line 49" o:spid="_x0000_s1026" style="position:absolute;z-index:-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283.05pt" to="581.15pt,28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3810635</wp:posOffset>
                </wp:positionV>
                <wp:extent cx="7019925" cy="0"/>
                <wp:effectExtent l="0" t="0" r="3175" b="0"/>
                <wp:wrapNone/>
                <wp:docPr id="24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6665E" id="Line 50" o:spid="_x0000_s1026" style="position:absolute;z-index:-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300.05pt" to="581.15pt,30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4026535</wp:posOffset>
                </wp:positionV>
                <wp:extent cx="7019925" cy="0"/>
                <wp:effectExtent l="0" t="0" r="3175" b="0"/>
                <wp:wrapNone/>
                <wp:docPr id="248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C1D15" id="Line 51" o:spid="_x0000_s1026" style="position:absolute;z-index:-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317.05pt" to="581.15pt,31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4242435</wp:posOffset>
                </wp:positionV>
                <wp:extent cx="7019925" cy="0"/>
                <wp:effectExtent l="0" t="0" r="3175" b="0"/>
                <wp:wrapNone/>
                <wp:docPr id="24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F0043" id="Line 52" o:spid="_x0000_s1026" style="position:absolute;z-index:-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334.05pt" to="581.15pt,33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4458970</wp:posOffset>
                </wp:positionV>
                <wp:extent cx="7019925" cy="0"/>
                <wp:effectExtent l="0" t="0" r="3175" b="0"/>
                <wp:wrapNone/>
                <wp:docPr id="24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BBE04" id="Line 53" o:spid="_x0000_s1026" style="position:absolute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351.1pt" to="581.15pt,35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4674870</wp:posOffset>
                </wp:positionV>
                <wp:extent cx="7019925" cy="0"/>
                <wp:effectExtent l="0" t="0" r="3175" b="0"/>
                <wp:wrapNone/>
                <wp:docPr id="24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39196" id="Line 54" o:spid="_x0000_s1026" style="position:absolute;z-index:-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368.1pt" to="581.15pt,36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4890770</wp:posOffset>
                </wp:positionV>
                <wp:extent cx="7019925" cy="0"/>
                <wp:effectExtent l="0" t="0" r="3175" b="0"/>
                <wp:wrapNone/>
                <wp:docPr id="24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FEE57" id="Line 55" o:spid="_x0000_s1026" style="position:absolute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385.1pt" to="581.15pt,38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5106670</wp:posOffset>
                </wp:positionV>
                <wp:extent cx="7019925" cy="0"/>
                <wp:effectExtent l="0" t="0" r="3175" b="0"/>
                <wp:wrapNone/>
                <wp:docPr id="24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ED70F" id="Line 56" o:spid="_x0000_s1026" style="position:absolute;z-index:-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402.1pt" to="581.15pt,40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5322570</wp:posOffset>
                </wp:positionV>
                <wp:extent cx="7019925" cy="0"/>
                <wp:effectExtent l="0" t="0" r="3175" b="0"/>
                <wp:wrapNone/>
                <wp:docPr id="24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0D3C9" id="Line 57" o:spid="_x0000_s1026" style="position:absolute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419.1pt" to="581.15pt,41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5538470</wp:posOffset>
                </wp:positionV>
                <wp:extent cx="7019925" cy="0"/>
                <wp:effectExtent l="0" t="0" r="3175" b="0"/>
                <wp:wrapNone/>
                <wp:docPr id="24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D86DC" id="Line 58" o:spid="_x0000_s1026" style="position:absolute;z-index:-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436.1pt" to="581.15pt,43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5754370</wp:posOffset>
                </wp:positionV>
                <wp:extent cx="7019925" cy="0"/>
                <wp:effectExtent l="0" t="0" r="3175" b="0"/>
                <wp:wrapNone/>
                <wp:docPr id="24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0BED2" id="Line 59" o:spid="_x0000_s1026" style="position:absolute;z-index:-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453.1pt" to="581.15pt,45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5970905</wp:posOffset>
                </wp:positionV>
                <wp:extent cx="7019925" cy="0"/>
                <wp:effectExtent l="0" t="0" r="3175" b="0"/>
                <wp:wrapNone/>
                <wp:docPr id="23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BDB94" id="Line 60" o:spid="_x0000_s1026" style="position:absolute;z-index:-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470.15pt" to="581.15pt,47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6186805</wp:posOffset>
                </wp:positionV>
                <wp:extent cx="7019925" cy="0"/>
                <wp:effectExtent l="0" t="0" r="3175" b="0"/>
                <wp:wrapNone/>
                <wp:docPr id="23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12918" id="Line 61" o:spid="_x0000_s1026" style="position:absolute;z-index:-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487.15pt" to="581.15pt,48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LfJ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6402705</wp:posOffset>
                </wp:positionV>
                <wp:extent cx="7019925" cy="0"/>
                <wp:effectExtent l="0" t="0" r="3175" b="0"/>
                <wp:wrapNone/>
                <wp:docPr id="23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5A704" id="Line 62" o:spid="_x0000_s1026" style="position:absolute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504.15pt" to="581.15pt,50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6618605</wp:posOffset>
                </wp:positionV>
                <wp:extent cx="7019925" cy="0"/>
                <wp:effectExtent l="0" t="0" r="3175" b="0"/>
                <wp:wrapNone/>
                <wp:docPr id="23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67707" id="Line 63" o:spid="_x0000_s1026" style="position:absolute;z-index:-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521.15pt" to="581.15pt,52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6834505</wp:posOffset>
                </wp:positionV>
                <wp:extent cx="7019925" cy="0"/>
                <wp:effectExtent l="0" t="0" r="3175" b="0"/>
                <wp:wrapNone/>
                <wp:docPr id="235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32EE9" id="Line 64" o:spid="_x0000_s1026" style="position:absolute;z-index:-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538.15pt" to="581.15pt,53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7050405</wp:posOffset>
                </wp:positionV>
                <wp:extent cx="7019925" cy="0"/>
                <wp:effectExtent l="0" t="0" r="3175" b="0"/>
                <wp:wrapNone/>
                <wp:docPr id="23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F5988" id="Line 65" o:spid="_x0000_s1026" style="position:absolute;z-index:-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555.15pt" to="581.15pt,55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7266940</wp:posOffset>
                </wp:positionV>
                <wp:extent cx="7019925" cy="0"/>
                <wp:effectExtent l="0" t="0" r="3175" b="0"/>
                <wp:wrapNone/>
                <wp:docPr id="233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3B32C" id="Line 66" o:spid="_x0000_s1026" style="position:absolute;z-index:-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572.2pt" to="581.15pt,57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7482840</wp:posOffset>
                </wp:positionV>
                <wp:extent cx="7019925" cy="0"/>
                <wp:effectExtent l="0" t="0" r="3175" b="0"/>
                <wp:wrapNone/>
                <wp:docPr id="23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4517E" id="Line 67" o:spid="_x0000_s1026" style="position:absolute;z-index:-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589.2pt" to="581.15pt,58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7698740</wp:posOffset>
                </wp:positionV>
                <wp:extent cx="7019925" cy="0"/>
                <wp:effectExtent l="0" t="0" r="3175" b="0"/>
                <wp:wrapNone/>
                <wp:docPr id="231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BB8E2" id="Line 68" o:spid="_x0000_s1026" style="position:absolute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606.2pt" to="581.15pt,60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7914640</wp:posOffset>
                </wp:positionV>
                <wp:extent cx="7019925" cy="0"/>
                <wp:effectExtent l="0" t="0" r="3175" b="0"/>
                <wp:wrapNone/>
                <wp:docPr id="23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530E8" id="Line 69" o:spid="_x0000_s1026" style="position:absolute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623.2pt" to="581.15pt,62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8130540</wp:posOffset>
                </wp:positionV>
                <wp:extent cx="7019925" cy="0"/>
                <wp:effectExtent l="0" t="0" r="3175" b="0"/>
                <wp:wrapNone/>
                <wp:docPr id="229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C160B" id="Line 70" o:spid="_x0000_s1026" style="position:absolute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640.2pt" to="581.15pt,64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8346440</wp:posOffset>
                </wp:positionV>
                <wp:extent cx="7019925" cy="0"/>
                <wp:effectExtent l="0" t="0" r="3175" b="0"/>
                <wp:wrapNone/>
                <wp:docPr id="228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F7AD6" id="Line 71" o:spid="_x0000_s1026" style="position:absolute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657.2pt" to="581.15pt,65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8562975</wp:posOffset>
                </wp:positionV>
                <wp:extent cx="7019925" cy="0"/>
                <wp:effectExtent l="0" t="0" r="3175" b="0"/>
                <wp:wrapNone/>
                <wp:docPr id="22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A3FE8" id="Line 72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674.25pt" to="581.15pt,67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8778875</wp:posOffset>
                </wp:positionV>
                <wp:extent cx="7019925" cy="0"/>
                <wp:effectExtent l="0" t="0" r="3175" b="0"/>
                <wp:wrapNone/>
                <wp:docPr id="22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A8E19" id="Line 73" o:spid="_x0000_s1026" style="position:absolute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691.25pt" to="581.15pt,69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8994775</wp:posOffset>
                </wp:positionV>
                <wp:extent cx="7019925" cy="0"/>
                <wp:effectExtent l="0" t="0" r="3175" b="0"/>
                <wp:wrapNone/>
                <wp:docPr id="225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2FE4E" id="Line 74" o:spid="_x0000_s1026" style="position:absolute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708.25pt" to="581.15pt,70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9210675</wp:posOffset>
                </wp:positionV>
                <wp:extent cx="7019925" cy="0"/>
                <wp:effectExtent l="0" t="0" r="3175" b="0"/>
                <wp:wrapNone/>
                <wp:docPr id="22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A2E0F" id="Line 75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725.25pt" to="581.15pt,72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9426575</wp:posOffset>
                </wp:positionV>
                <wp:extent cx="7019925" cy="0"/>
                <wp:effectExtent l="0" t="0" r="3175" b="0"/>
                <wp:wrapNone/>
                <wp:docPr id="223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4D5C7" id="Line 76" o:spid="_x0000_s1026" style="position:absolute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742.25pt" to="581.15pt,74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9642475</wp:posOffset>
                </wp:positionV>
                <wp:extent cx="7019925" cy="0"/>
                <wp:effectExtent l="0" t="0" r="3175" b="0"/>
                <wp:wrapNone/>
                <wp:docPr id="22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16BC9" id="Line 77" o:spid="_x0000_s1026" style="position:absolute;z-index:-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759.25pt" to="581.15pt,75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" strokecolor="#97979b" strokeweight=".25pt">
                <o:lock v:ext="edit" shapetype="f"/>
              </v:line>
            </w:pict>
          </mc:Fallback>
        </mc:AlternateConten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37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8"/>
        </w:numPr>
        <w:tabs>
          <w:tab w:val="left" w:pos="250"/>
        </w:tabs>
        <w:spacing w:line="0" w:lineRule="atLeast"/>
        <w:ind w:left="250" w:hanging="250"/>
        <w:rPr>
          <w:rFonts w:ascii="Times New Roman" w:eastAsia="Times New Roman" w:hAnsi="Times New Roman"/>
          <w:b/>
          <w:color w:val="1B1C20"/>
          <w:sz w:val="18"/>
        </w:rPr>
      </w:pPr>
      <w:r>
        <w:rPr>
          <w:rFonts w:ascii="Times New Roman" w:eastAsia="Times New Roman" w:hAnsi="Times New Roman"/>
          <w:i/>
          <w:color w:val="1B1C20"/>
          <w:sz w:val="14"/>
        </w:rPr>
        <w:t>Da trascrivere o da allegare.</w:t>
      </w:r>
    </w:p>
    <w:p w:rsidR="002C5CE2" w:rsidRDefault="002C5CE2">
      <w:pPr>
        <w:tabs>
          <w:tab w:val="left" w:pos="250"/>
        </w:tabs>
        <w:spacing w:line="0" w:lineRule="atLeast"/>
        <w:ind w:left="250" w:hanging="250"/>
        <w:rPr>
          <w:rFonts w:ascii="Times New Roman" w:eastAsia="Times New Roman" w:hAnsi="Times New Roman"/>
          <w:b/>
          <w:color w:val="1B1C20"/>
          <w:sz w:val="18"/>
        </w:rPr>
        <w:sectPr w:rsidR="002C5CE2">
          <w:pgSz w:w="13880" w:h="19560"/>
          <w:pgMar w:top="1440" w:right="1440" w:bottom="0" w:left="850" w:header="0" w:footer="0" w:gutter="0"/>
          <w:cols w:space="0" w:equalWidth="0">
            <w:col w:w="11590"/>
          </w:cols>
          <w:docGrid w:linePitch="360"/>
        </w:sectPr>
      </w:pPr>
    </w:p>
    <w:p w:rsidR="002C5CE2" w:rsidRDefault="002E402D">
      <w:pPr>
        <w:spacing w:line="57" w:lineRule="exact"/>
        <w:rPr>
          <w:rFonts w:ascii="Times New Roman" w:eastAsia="Times New Roman" w:hAnsi="Times New Roman"/>
        </w:rPr>
      </w:pPr>
      <w:bookmarkStart w:id="16" w:name="page17"/>
      <w:bookmarkEnd w:id="16"/>
      <w:r>
        <w:rPr>
          <w:rFonts w:ascii="Times New Roman" w:eastAsia="Times New Roman" w:hAnsi="Times New Roman"/>
          <w:b/>
          <w:noProof/>
          <w:color w:val="1B1C20"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8813165" cy="0"/>
                <wp:effectExtent l="0" t="0" r="635" b="0"/>
                <wp:wrapNone/>
                <wp:docPr id="22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813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AA424" id="Line 78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05pt" to="693.9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8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12420600"/>
                <wp:effectExtent l="0" t="0" r="0" b="0"/>
                <wp:wrapNone/>
                <wp:docPr id="220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420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726D2" id="Line 79" o:spid="_x0000_s1026" style="position:absolute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0" to=".05pt,97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8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822325</wp:posOffset>
                </wp:positionV>
                <wp:extent cx="0" cy="11065510"/>
                <wp:effectExtent l="0" t="0" r="0" b="0"/>
                <wp:wrapNone/>
                <wp:docPr id="219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65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14322" id="Line 80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2pt,64.75pt" to="652pt,9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8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828675</wp:posOffset>
                </wp:positionV>
                <wp:extent cx="7752715" cy="0"/>
                <wp:effectExtent l="0" t="0" r="0" b="0"/>
                <wp:wrapNone/>
                <wp:docPr id="21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B7BA2" id="Line 81" o:spid="_x0000_s1026" style="position:absolute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65.25pt" to="652.5pt,6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8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822325</wp:posOffset>
                </wp:positionV>
                <wp:extent cx="0" cy="11065510"/>
                <wp:effectExtent l="0" t="0" r="0" b="0"/>
                <wp:wrapNone/>
                <wp:docPr id="21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65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E4663" id="Line 82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64.75pt" to="42.55pt,9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8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11881485</wp:posOffset>
                </wp:positionV>
                <wp:extent cx="7752715" cy="0"/>
                <wp:effectExtent l="0" t="0" r="0" b="0"/>
                <wp:wrapNone/>
                <wp:docPr id="21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E798C" id="Line 83" o:spid="_x0000_s1026" style="position:absolute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935.55pt" to="652.5pt,93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8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822325</wp:posOffset>
                </wp:positionV>
                <wp:extent cx="0" cy="549275"/>
                <wp:effectExtent l="0" t="0" r="0" b="0"/>
                <wp:wrapNone/>
                <wp:docPr id="21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49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DD854" id="Line 85" o:spid="_x0000_s1026" style="position:absolute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2pt,64.75pt" to="652pt,10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8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822325</wp:posOffset>
                </wp:positionV>
                <wp:extent cx="0" cy="549275"/>
                <wp:effectExtent l="0" t="0" r="0" b="0"/>
                <wp:wrapNone/>
                <wp:docPr id="213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49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9E837" id="Line 86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64.75pt" to="42.55pt,10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8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1368425</wp:posOffset>
                </wp:positionV>
                <wp:extent cx="7752715" cy="0"/>
                <wp:effectExtent l="0" t="0" r="0" b="0"/>
                <wp:wrapNone/>
                <wp:docPr id="21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9FA23" id="Line 87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107.75pt" to="652.5pt,10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</w:p>
    <w:p w:rsidR="002C5CE2" w:rsidRDefault="002E402D">
      <w:pPr>
        <w:spacing w:line="0" w:lineRule="atLeast"/>
        <w:ind w:left="5190"/>
        <w:rPr>
          <w:rFonts w:ascii="Times New Roman" w:eastAsia="Times New Roman" w:hAnsi="Times New Roman"/>
          <w:b/>
          <w:color w:val="1B1C20"/>
          <w:sz w:val="16"/>
        </w:rPr>
      </w:pPr>
      <w:bookmarkStart w:id="17" w:name="page18"/>
      <w:bookmarkEnd w:id="17"/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8813165" cy="0"/>
                <wp:effectExtent l="0" t="0" r="635" b="0"/>
                <wp:wrapNone/>
                <wp:docPr id="165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813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7D68E" id="Line 134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05pt" to="693.9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12420600"/>
                <wp:effectExtent l="0" t="0" r="0" b="0"/>
                <wp:wrapNone/>
                <wp:docPr id="16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420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1E324" id="Line 135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0" to=".05pt,97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822325</wp:posOffset>
                </wp:positionV>
                <wp:extent cx="0" cy="11065510"/>
                <wp:effectExtent l="0" t="0" r="0" b="0"/>
                <wp:wrapNone/>
                <wp:docPr id="163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65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2D3AD" id="Line 136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2pt,64.75pt" to="652pt,9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828675</wp:posOffset>
                </wp:positionV>
                <wp:extent cx="7752715" cy="0"/>
                <wp:effectExtent l="0" t="0" r="0" b="0"/>
                <wp:wrapNone/>
                <wp:docPr id="16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A79AF" id="Line 13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65.25pt" to="652.5pt,6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822325</wp:posOffset>
                </wp:positionV>
                <wp:extent cx="0" cy="11065510"/>
                <wp:effectExtent l="0" t="0" r="0" b="0"/>
                <wp:wrapNone/>
                <wp:docPr id="161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65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ABDC6" id="Line 138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64.75pt" to="42.55pt,9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11881485</wp:posOffset>
                </wp:positionV>
                <wp:extent cx="7752715" cy="0"/>
                <wp:effectExtent l="0" t="0" r="0" b="0"/>
                <wp:wrapNone/>
                <wp:docPr id="160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AA755" id="Line 139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935.55pt" to="652.5pt,93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828675</wp:posOffset>
                </wp:positionV>
                <wp:extent cx="7740015" cy="539750"/>
                <wp:effectExtent l="0" t="0" r="0" b="6350"/>
                <wp:wrapNone/>
                <wp:docPr id="15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539750"/>
                        </a:xfrm>
                        <a:prstGeom prst="rect">
                          <a:avLst/>
                        </a:prstGeom>
                        <a:solidFill>
                          <a:srgbClr val="ECEEE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2DCAC" id="Rectangle 140" o:spid="_x0000_s1026" style="position:absolute;margin-left:42.55pt;margin-top:65.25pt;width:609.45pt;height:42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" fillcolor="#eceeef" strokecolor="white">
                <v:path arrowok="t"/>
                <w10:wrap anchorx="page" anchory="page"/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822325</wp:posOffset>
                </wp:positionV>
                <wp:extent cx="0" cy="549275"/>
                <wp:effectExtent l="0" t="0" r="0" b="0"/>
                <wp:wrapNone/>
                <wp:docPr id="158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49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B7339" id="Line 141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2pt,64.75pt" to="652pt,10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822325</wp:posOffset>
                </wp:positionV>
                <wp:extent cx="0" cy="549275"/>
                <wp:effectExtent l="0" t="0" r="0" b="0"/>
                <wp:wrapNone/>
                <wp:docPr id="157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49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3A871" id="Line 142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64.75pt" to="42.55pt,10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1368425</wp:posOffset>
                </wp:positionV>
                <wp:extent cx="7752715" cy="0"/>
                <wp:effectExtent l="0" t="0" r="0" b="0"/>
                <wp:wrapNone/>
                <wp:docPr id="156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D3E1C" id="Line 143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107.75pt" to="652.5pt,10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  <w:r w:rsidR="002C5CE2">
        <w:rPr>
          <w:rFonts w:ascii="Times New Roman" w:eastAsia="Times New Roman" w:hAnsi="Times New Roman"/>
          <w:b/>
          <w:color w:val="1B1C20"/>
          <w:sz w:val="30"/>
        </w:rPr>
        <w:t>P.D.F.</w:t>
      </w:r>
      <w:r w:rsidR="002C5CE2">
        <w:rPr>
          <w:rFonts w:ascii="Times New Roman" w:eastAsia="Times New Roman" w:hAnsi="Times New Roman"/>
          <w:b/>
          <w:color w:val="1B1C20"/>
          <w:sz w:val="16"/>
        </w:rPr>
        <w:t>(*)</w:t>
      </w:r>
    </w:p>
    <w:p w:rsidR="002C5CE2" w:rsidRDefault="002C5CE2">
      <w:pPr>
        <w:spacing w:line="1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right="3119"/>
        <w:jc w:val="right"/>
        <w:rPr>
          <w:rFonts w:ascii="Times New Roman" w:eastAsia="Times New Roman" w:hAnsi="Times New Roman"/>
          <w:b/>
          <w:color w:val="1B1C20"/>
          <w:sz w:val="30"/>
        </w:rPr>
      </w:pPr>
      <w:r>
        <w:rPr>
          <w:rFonts w:ascii="Times New Roman" w:eastAsia="Times New Roman" w:hAnsi="Times New Roman"/>
          <w:b/>
          <w:color w:val="1B1C20"/>
          <w:sz w:val="30"/>
        </w:rPr>
        <w:t>PROFILO DINAMICO FUNZIONALE</w:t>
      </w:r>
    </w:p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10233660</wp:posOffset>
                </wp:positionV>
                <wp:extent cx="7379970" cy="0"/>
                <wp:effectExtent l="0" t="0" r="0" b="0"/>
                <wp:wrapNone/>
                <wp:docPr id="155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9495C" id="Line 144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805.8pt" to="595.35pt,80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10017760</wp:posOffset>
                </wp:positionV>
                <wp:extent cx="7379970" cy="0"/>
                <wp:effectExtent l="0" t="0" r="0" b="0"/>
                <wp:wrapNone/>
                <wp:docPr id="154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6B65C" id="Line 145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88.8pt" to="595.35pt,78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9801225</wp:posOffset>
                </wp:positionV>
                <wp:extent cx="7379970" cy="0"/>
                <wp:effectExtent l="0" t="0" r="0" b="0"/>
                <wp:wrapNone/>
                <wp:docPr id="153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24B6E" id="Line 146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71.75pt" to="595.35pt,77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e8eCwIAABY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9585325</wp:posOffset>
                </wp:positionV>
                <wp:extent cx="7379970" cy="0"/>
                <wp:effectExtent l="0" t="0" r="0" b="0"/>
                <wp:wrapNone/>
                <wp:docPr id="152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4B24B" id="Line 147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54.75pt" to="595.35pt,75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9369425</wp:posOffset>
                </wp:positionV>
                <wp:extent cx="7379970" cy="0"/>
                <wp:effectExtent l="0" t="0" r="0" b="0"/>
                <wp:wrapNone/>
                <wp:docPr id="151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230B5" id="Line 148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37.75pt" to="595.35pt,73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evSCwIAABY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9153525</wp:posOffset>
                </wp:positionV>
                <wp:extent cx="7379970" cy="0"/>
                <wp:effectExtent l="0" t="0" r="0" b="0"/>
                <wp:wrapNone/>
                <wp:docPr id="150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A01A4" id="Line 149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20.75pt" to="595.35pt,72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8937625</wp:posOffset>
                </wp:positionV>
                <wp:extent cx="7379970" cy="0"/>
                <wp:effectExtent l="0" t="0" r="0" b="0"/>
                <wp:wrapNone/>
                <wp:docPr id="149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7EFE5" id="Line 150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03.75pt" to="595.35pt,70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8721725</wp:posOffset>
                </wp:positionV>
                <wp:extent cx="7379970" cy="0"/>
                <wp:effectExtent l="0" t="0" r="0" b="0"/>
                <wp:wrapNone/>
                <wp:docPr id="148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CDDD0" id="Line 151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86.75pt" to="595.35pt,68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6ZKCwIAABY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8505190</wp:posOffset>
                </wp:positionV>
                <wp:extent cx="7379970" cy="0"/>
                <wp:effectExtent l="0" t="0" r="0" b="0"/>
                <wp:wrapNone/>
                <wp:docPr id="147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5E2EE" id="Line 152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69.7pt" to="595.35pt,66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8289290</wp:posOffset>
                </wp:positionV>
                <wp:extent cx="7379970" cy="0"/>
                <wp:effectExtent l="0" t="0" r="0" b="0"/>
                <wp:wrapNone/>
                <wp:docPr id="146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8530F" id="Line 153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52.7pt" to="595.35pt,65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K37CwIAABY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8073390</wp:posOffset>
                </wp:positionV>
                <wp:extent cx="7379970" cy="0"/>
                <wp:effectExtent l="0" t="0" r="0" b="0"/>
                <wp:wrapNone/>
                <wp:docPr id="14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51861" id="Line 154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35.7pt" to="595.35pt,63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7857490</wp:posOffset>
                </wp:positionV>
                <wp:extent cx="7379970" cy="0"/>
                <wp:effectExtent l="0" t="0" r="0" b="0"/>
                <wp:wrapNone/>
                <wp:docPr id="14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CABC9" id="Line 155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18.7pt" to="595.35pt,618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7641590</wp:posOffset>
                </wp:positionV>
                <wp:extent cx="7379970" cy="0"/>
                <wp:effectExtent l="0" t="0" r="0" b="0"/>
                <wp:wrapNone/>
                <wp:docPr id="143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03354" id="Line 156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01.7pt" to="595.35pt,60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dE3CwIAABY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7425690</wp:posOffset>
                </wp:positionV>
                <wp:extent cx="7379970" cy="0"/>
                <wp:effectExtent l="0" t="0" r="0" b="0"/>
                <wp:wrapNone/>
                <wp:docPr id="142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639C0" id="Line 157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84.7pt" to="595.35pt,58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7209790</wp:posOffset>
                </wp:positionV>
                <wp:extent cx="7379970" cy="0"/>
                <wp:effectExtent l="0" t="0" r="0" b="0"/>
                <wp:wrapNone/>
                <wp:docPr id="141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8DEF7" id="Line 158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67.7pt" to="595.35pt,56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dX7CwIAABY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6993255</wp:posOffset>
                </wp:positionV>
                <wp:extent cx="7379970" cy="0"/>
                <wp:effectExtent l="0" t="0" r="0" b="0"/>
                <wp:wrapNone/>
                <wp:docPr id="140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1013E" id="Line 159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50.65pt" to="595.35pt,55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6777355</wp:posOffset>
                </wp:positionV>
                <wp:extent cx="7379970" cy="0"/>
                <wp:effectExtent l="0" t="0" r="0" b="0"/>
                <wp:wrapNone/>
                <wp:docPr id="139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CB434" id="Line 160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33.65pt" to="595.35pt,53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6561455</wp:posOffset>
                </wp:positionV>
                <wp:extent cx="7379970" cy="0"/>
                <wp:effectExtent l="0" t="0" r="0" b="0"/>
                <wp:wrapNone/>
                <wp:docPr id="1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729A4" id="Line 161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16.65pt" to="595.35pt,51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+fzCwIAABY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6345555</wp:posOffset>
                </wp:positionV>
                <wp:extent cx="7379970" cy="0"/>
                <wp:effectExtent l="0" t="0" r="0" b="0"/>
                <wp:wrapNone/>
                <wp:docPr id="137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698DC" id="Line 162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99.65pt" to="595.35pt,49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JWlCwIAABY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6129655</wp:posOffset>
                </wp:positionV>
                <wp:extent cx="7379970" cy="0"/>
                <wp:effectExtent l="0" t="0" r="0" b="0"/>
                <wp:wrapNone/>
                <wp:docPr id="136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294E1" id="Line 163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82.65pt" to="595.35pt,48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OxCCwIAABY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5913755</wp:posOffset>
                </wp:positionV>
                <wp:extent cx="7379970" cy="0"/>
                <wp:effectExtent l="0" t="0" r="0" b="0"/>
                <wp:wrapNone/>
                <wp:docPr id="135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EADDE" id="Line 164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65.65pt" to="595.35pt,46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UVOCwIAABY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5697220</wp:posOffset>
                </wp:positionV>
                <wp:extent cx="7379970" cy="0"/>
                <wp:effectExtent l="0" t="0" r="0" b="0"/>
                <wp:wrapNone/>
                <wp:docPr id="134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70241" id="Line 165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48.6pt" to="595.35pt,44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TypCwIAABY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5481320</wp:posOffset>
                </wp:positionV>
                <wp:extent cx="7379970" cy="0"/>
                <wp:effectExtent l="0" t="0" r="0" b="0"/>
                <wp:wrapNone/>
                <wp:docPr id="133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F2261" id="Line 166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31.6pt" to="595.35pt,43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ZCOCwIAABY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5265420</wp:posOffset>
                </wp:positionV>
                <wp:extent cx="7379970" cy="0"/>
                <wp:effectExtent l="0" t="0" r="0" b="0"/>
                <wp:wrapNone/>
                <wp:docPr id="132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EA5BB" id="Line 167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14.6pt" to="595.35pt,4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elpCwIAABY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5049520</wp:posOffset>
                </wp:positionV>
                <wp:extent cx="7379970" cy="0"/>
                <wp:effectExtent l="0" t="0" r="0" b="0"/>
                <wp:wrapNone/>
                <wp:docPr id="131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6B1B8" id="Line 168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97.6pt" to="595.35pt,39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ZRCCwIAABY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4833620</wp:posOffset>
                </wp:positionV>
                <wp:extent cx="7379970" cy="0"/>
                <wp:effectExtent l="0" t="0" r="0" b="0"/>
                <wp:wrapNone/>
                <wp:docPr id="130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AEB6B" id="Line 169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80.6pt" to="595.35pt,38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4617720</wp:posOffset>
                </wp:positionV>
                <wp:extent cx="7379970" cy="0"/>
                <wp:effectExtent l="0" t="0" r="0" b="0"/>
                <wp:wrapNone/>
                <wp:docPr id="129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AB49F" id="Line 170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63.6pt" to="595.35pt,36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4401185</wp:posOffset>
                </wp:positionV>
                <wp:extent cx="7379970" cy="0"/>
                <wp:effectExtent l="0" t="0" r="0" b="0"/>
                <wp:wrapNone/>
                <wp:docPr id="128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D587E" id="Line 171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46.55pt" to="595.35pt,34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9naCwIAABY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4185285</wp:posOffset>
                </wp:positionV>
                <wp:extent cx="7379970" cy="0"/>
                <wp:effectExtent l="0" t="0" r="0" b="0"/>
                <wp:wrapNone/>
                <wp:docPr id="127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47CC1" id="Line 172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29.55pt" to="595.35pt,32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KuMCwIAABY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3969385</wp:posOffset>
                </wp:positionV>
                <wp:extent cx="7379970" cy="0"/>
                <wp:effectExtent l="0" t="0" r="0" b="0"/>
                <wp:wrapNone/>
                <wp:docPr id="126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FE88F" id="Line 173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12.55pt" to="595.35pt,31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NJrCwIAABY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3753485</wp:posOffset>
                </wp:positionV>
                <wp:extent cx="7379970" cy="0"/>
                <wp:effectExtent l="0" t="0" r="0" b="0"/>
                <wp:wrapNone/>
                <wp:docPr id="125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4BC87" id="Line 174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95.55pt" to="595.35pt,29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3537585</wp:posOffset>
                </wp:positionV>
                <wp:extent cx="7379970" cy="0"/>
                <wp:effectExtent l="0" t="0" r="0" b="0"/>
                <wp:wrapNone/>
                <wp:docPr id="124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45923" id="Line 175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78.55pt" to="595.35pt,27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QKACQIAABY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3321685</wp:posOffset>
                </wp:positionV>
                <wp:extent cx="7379970" cy="0"/>
                <wp:effectExtent l="0" t="0" r="0" b="0"/>
                <wp:wrapNone/>
                <wp:docPr id="123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68469" id="Line 176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61.55pt" to="595.35pt,26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a6nCwIAABY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3105785</wp:posOffset>
                </wp:positionV>
                <wp:extent cx="7379970" cy="0"/>
                <wp:effectExtent l="0" t="0" r="0" b="0"/>
                <wp:wrapNone/>
                <wp:docPr id="122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B7ABE" id="Line 177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44.55pt" to="595.35pt,24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ddACwIAABY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2889250</wp:posOffset>
                </wp:positionV>
                <wp:extent cx="7379970" cy="0"/>
                <wp:effectExtent l="0" t="0" r="0" b="0"/>
                <wp:wrapNone/>
                <wp:docPr id="121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A5597" id="Line 178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27.5pt" to="595.35pt,22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/aprCwIAABY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2673350</wp:posOffset>
                </wp:positionV>
                <wp:extent cx="7379970" cy="0"/>
                <wp:effectExtent l="0" t="0" r="0" b="0"/>
                <wp:wrapNone/>
                <wp:docPr id="120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AD9A5" id="Line 179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10.5pt" to="595.35pt,21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2457450</wp:posOffset>
                </wp:positionV>
                <wp:extent cx="7379970" cy="0"/>
                <wp:effectExtent l="0" t="0" r="0" b="0"/>
                <wp:wrapNone/>
                <wp:docPr id="119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576CD" id="Line 180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93.5pt" to="595.35pt,19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2241550</wp:posOffset>
                </wp:positionV>
                <wp:extent cx="7379970" cy="0"/>
                <wp:effectExtent l="0" t="0" r="0" b="0"/>
                <wp:wrapNone/>
                <wp:docPr id="118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1385C" id="Line 181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76.5pt" to="595.35pt,17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JIKCwIAABY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2025650</wp:posOffset>
                </wp:positionV>
                <wp:extent cx="7379970" cy="0"/>
                <wp:effectExtent l="0" t="0" r="0" b="0"/>
                <wp:wrapNone/>
                <wp:docPr id="117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05D5E" id="Line 182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59.5pt" to="595.35pt,15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+BcCwIAABY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1809750</wp:posOffset>
                </wp:positionV>
                <wp:extent cx="7379970" cy="0"/>
                <wp:effectExtent l="0" t="0" r="0" b="0"/>
                <wp:wrapNone/>
                <wp:docPr id="116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23BAF" id="Line 183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42.5pt" to="595.35pt,14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5m7CwIAABY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1593215</wp:posOffset>
                </wp:positionV>
                <wp:extent cx="7379970" cy="0"/>
                <wp:effectExtent l="0" t="0" r="0" b="0"/>
                <wp:wrapNone/>
                <wp:docPr id="115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0C9D9" id="Line 184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25.45pt" to="595.35pt,12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jC3CwIAABY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1377315</wp:posOffset>
                </wp:positionV>
                <wp:extent cx="7379970" cy="0"/>
                <wp:effectExtent l="0" t="0" r="0" b="0"/>
                <wp:wrapNone/>
                <wp:docPr id="114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95A6E" id="Line 185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08.45pt" to="595.35pt,10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klQCwIAABY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1161415</wp:posOffset>
                </wp:positionV>
                <wp:extent cx="7379970" cy="0"/>
                <wp:effectExtent l="0" t="0" r="0" b="0"/>
                <wp:wrapNone/>
                <wp:docPr id="113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4C3CD" id="Line 186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91.45pt" to="595.35pt,9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4uV3CwIAABY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945515</wp:posOffset>
                </wp:positionV>
                <wp:extent cx="7379970" cy="0"/>
                <wp:effectExtent l="0" t="0" r="0" b="0"/>
                <wp:wrapNone/>
                <wp:docPr id="112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89E02" id="Line 187" o:spid="_x0000_s1026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4.45pt" to="595.35pt,7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pyQCwIAABY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729615</wp:posOffset>
                </wp:positionV>
                <wp:extent cx="7379970" cy="0"/>
                <wp:effectExtent l="0" t="0" r="0" b="0"/>
                <wp:wrapNone/>
                <wp:docPr id="111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B7AEA" id="Line 188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7.45pt" to="595.35pt,5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uG7CwIAABY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513715</wp:posOffset>
                </wp:positionV>
                <wp:extent cx="7379970" cy="0"/>
                <wp:effectExtent l="0" t="0" r="0" b="0"/>
                <wp:wrapNone/>
                <wp:docPr id="110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3364E" id="Line 189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0.45pt" to="595.35pt,4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35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10"/>
        </w:numPr>
        <w:tabs>
          <w:tab w:val="left" w:pos="190"/>
        </w:tabs>
        <w:spacing w:line="0" w:lineRule="atLeast"/>
        <w:ind w:left="190" w:hanging="190"/>
        <w:rPr>
          <w:rFonts w:ascii="Times New Roman" w:eastAsia="Times New Roman" w:hAnsi="Times New Roman"/>
          <w:b/>
          <w:color w:val="1B1C20"/>
          <w:sz w:val="14"/>
        </w:rPr>
      </w:pPr>
      <w:r>
        <w:rPr>
          <w:rFonts w:ascii="Times New Roman" w:eastAsia="Times New Roman" w:hAnsi="Times New Roman"/>
          <w:i/>
          <w:color w:val="1B1C20"/>
          <w:sz w:val="14"/>
        </w:rPr>
        <w:t>Da trascrivere o da allegare.</w:t>
      </w:r>
    </w:p>
    <w:p w:rsidR="002C5CE2" w:rsidRDefault="002C5CE2">
      <w:pPr>
        <w:tabs>
          <w:tab w:val="left" w:pos="190"/>
        </w:tabs>
        <w:spacing w:line="0" w:lineRule="atLeast"/>
        <w:ind w:left="190" w:hanging="190"/>
        <w:rPr>
          <w:rFonts w:ascii="Times New Roman" w:eastAsia="Times New Roman" w:hAnsi="Times New Roman"/>
          <w:b/>
          <w:color w:val="1B1C20"/>
          <w:sz w:val="14"/>
        </w:rPr>
        <w:sectPr w:rsidR="002C5CE2">
          <w:pgSz w:w="13880" w:h="19560"/>
          <w:pgMar w:top="1336" w:right="1440" w:bottom="0" w:left="850" w:header="0" w:footer="0" w:gutter="0"/>
          <w:cols w:space="0" w:equalWidth="0">
            <w:col w:w="11590"/>
          </w:cols>
          <w:docGrid w:linePitch="360"/>
        </w:sectPr>
      </w:pPr>
    </w:p>
    <w:p w:rsidR="002C5CE2" w:rsidRDefault="002E402D">
      <w:pPr>
        <w:spacing w:line="173" w:lineRule="exact"/>
        <w:rPr>
          <w:rFonts w:ascii="Times New Roman" w:eastAsia="Times New Roman" w:hAnsi="Times New Roman"/>
        </w:rPr>
      </w:pPr>
      <w:bookmarkStart w:id="18" w:name="page19"/>
      <w:bookmarkEnd w:id="18"/>
      <w:r>
        <w:rPr>
          <w:rFonts w:ascii="Times New Roman" w:eastAsia="Times New Roman" w:hAnsi="Times New Roman"/>
          <w:b/>
          <w:noProof/>
          <w:color w:val="1B1C20"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8813165" cy="0"/>
                <wp:effectExtent l="0" t="0" r="635" b="0"/>
                <wp:wrapNone/>
                <wp:docPr id="10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813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AEB15" id="Line 190" o:spid="_x0000_s1026" style="position:absolute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05pt" to="693.9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12420600"/>
                <wp:effectExtent l="0" t="0" r="0" b="0"/>
                <wp:wrapNone/>
                <wp:docPr id="108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420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9C7BB" id="Line 191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0" to=".05pt,97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822325</wp:posOffset>
                </wp:positionV>
                <wp:extent cx="0" cy="11065510"/>
                <wp:effectExtent l="0" t="0" r="0" b="0"/>
                <wp:wrapNone/>
                <wp:docPr id="107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65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07AB0" id="Line 192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2pt,64.75pt" to="652pt,9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828675</wp:posOffset>
                </wp:positionV>
                <wp:extent cx="7752715" cy="0"/>
                <wp:effectExtent l="0" t="0" r="0" b="0"/>
                <wp:wrapNone/>
                <wp:docPr id="106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3CB8B" id="Line 193" o:spid="_x0000_s1026" style="position:absolute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65.25pt" to="652.5pt,6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822325</wp:posOffset>
                </wp:positionV>
                <wp:extent cx="0" cy="11065510"/>
                <wp:effectExtent l="0" t="0" r="0" b="0"/>
                <wp:wrapNone/>
                <wp:docPr id="105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65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42D99" id="Line 194" o:spid="_x0000_s1026" style="position:absolute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64.75pt" to="42.55pt,9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11881485</wp:posOffset>
                </wp:positionV>
                <wp:extent cx="7752715" cy="0"/>
                <wp:effectExtent l="0" t="0" r="0" b="0"/>
                <wp:wrapNone/>
                <wp:docPr id="10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7E729" id="Line 195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935.55pt" to="652.5pt,93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828675</wp:posOffset>
                </wp:positionV>
                <wp:extent cx="7740015" cy="539750"/>
                <wp:effectExtent l="0" t="0" r="0" b="6350"/>
                <wp:wrapNone/>
                <wp:docPr id="103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539750"/>
                        </a:xfrm>
                        <a:prstGeom prst="rect">
                          <a:avLst/>
                        </a:prstGeom>
                        <a:solidFill>
                          <a:srgbClr val="ECEEE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83D18" id="Rectangle 196" o:spid="_x0000_s1026" style="position:absolute;margin-left:42.55pt;margin-top:65.25pt;width:609.45pt;height:42.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" fillcolor="#eceeef" strokecolor="white">
                <v:path arrowok="t"/>
                <w10:wrap anchorx="page" anchory="page"/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822325</wp:posOffset>
                </wp:positionV>
                <wp:extent cx="0" cy="549275"/>
                <wp:effectExtent l="0" t="0" r="0" b="0"/>
                <wp:wrapNone/>
                <wp:docPr id="102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49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2799D" id="Line 197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2pt,64.75pt" to="652pt,10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822325</wp:posOffset>
                </wp:positionV>
                <wp:extent cx="0" cy="549275"/>
                <wp:effectExtent l="0" t="0" r="0" b="0"/>
                <wp:wrapNone/>
                <wp:docPr id="10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49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3ACBC" id="Line 198" o:spid="_x0000_s1026" style="position:absolute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64.75pt" to="42.55pt,10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1368425</wp:posOffset>
                </wp:positionV>
                <wp:extent cx="7752715" cy="0"/>
                <wp:effectExtent l="0" t="0" r="0" b="0"/>
                <wp:wrapNone/>
                <wp:docPr id="100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9C860" id="Line 199" o:spid="_x0000_s1026" style="position:absolute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107.75pt" to="652.5pt,10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" strokecolor="#1b1c20" strokeweight=".5pt">
                <o:lock v:ext="edit" shapetype="f"/>
                <w10:wrap anchorx="page" anchory="page"/>
              </v:line>
            </w:pict>
          </mc:Fallback>
        </mc:AlternateContent>
      </w:r>
    </w:p>
    <w:p w:rsidR="002C5CE2" w:rsidRDefault="002C5CE2">
      <w:pPr>
        <w:spacing w:line="0" w:lineRule="atLeast"/>
        <w:ind w:right="49"/>
        <w:jc w:val="center"/>
        <w:rPr>
          <w:rFonts w:ascii="Times New Roman" w:eastAsia="Times New Roman" w:hAnsi="Times New Roman"/>
          <w:b/>
          <w:color w:val="1B1C20"/>
          <w:sz w:val="30"/>
        </w:rPr>
      </w:pPr>
      <w:r>
        <w:rPr>
          <w:rFonts w:ascii="Times New Roman" w:eastAsia="Times New Roman" w:hAnsi="Times New Roman"/>
          <w:b/>
          <w:color w:val="1B1C20"/>
          <w:sz w:val="30"/>
        </w:rPr>
        <w:t>RELAZIONE FINALE</w:t>
      </w:r>
    </w:p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10278110</wp:posOffset>
                </wp:positionV>
                <wp:extent cx="7379970" cy="0"/>
                <wp:effectExtent l="0" t="0" r="0" b="0"/>
                <wp:wrapNone/>
                <wp:docPr id="99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DB7F4" id="Line 200" o:spid="_x0000_s1026" style="position:absolute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809.3pt" to="595.35pt,80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10062210</wp:posOffset>
                </wp:positionV>
                <wp:extent cx="7379970" cy="0"/>
                <wp:effectExtent l="0" t="0" r="0" b="0"/>
                <wp:wrapNone/>
                <wp:docPr id="98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E225A" id="Line 201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92.3pt" to="595.35pt,79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9845675</wp:posOffset>
                </wp:positionV>
                <wp:extent cx="7379970" cy="0"/>
                <wp:effectExtent l="0" t="0" r="0" b="0"/>
                <wp:wrapNone/>
                <wp:docPr id="97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630F2" id="Line 202" o:spid="_x0000_s1026" style="position:absolute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75.25pt" to="595.35pt,77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9629775</wp:posOffset>
                </wp:positionV>
                <wp:extent cx="7379970" cy="0"/>
                <wp:effectExtent l="0" t="0" r="0" b="0"/>
                <wp:wrapNone/>
                <wp:docPr id="9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20D4D" id="Line 203" o:spid="_x0000_s1026" style="position:absolute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58.25pt" to="595.35pt,75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9413875</wp:posOffset>
                </wp:positionV>
                <wp:extent cx="7379970" cy="0"/>
                <wp:effectExtent l="0" t="0" r="0" b="0"/>
                <wp:wrapNone/>
                <wp:docPr id="95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C2FC8" id="Line 204" o:spid="_x0000_s1026" style="position:absolute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41.25pt" to="595.35pt,74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9197975</wp:posOffset>
                </wp:positionV>
                <wp:extent cx="7379970" cy="0"/>
                <wp:effectExtent l="0" t="0" r="0" b="0"/>
                <wp:wrapNone/>
                <wp:docPr id="94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41A06" id="Line 205" o:spid="_x0000_s1026" style="position:absolute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24.25pt" to="595.35pt,72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8982075</wp:posOffset>
                </wp:positionV>
                <wp:extent cx="7379970" cy="0"/>
                <wp:effectExtent l="0" t="0" r="0" b="0"/>
                <wp:wrapNone/>
                <wp:docPr id="93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5A5FE" id="Line 206" o:spid="_x0000_s1026" style="position:absolute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07.25pt" to="595.35pt,70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8766175</wp:posOffset>
                </wp:positionV>
                <wp:extent cx="7379970" cy="0"/>
                <wp:effectExtent l="0" t="0" r="0" b="0"/>
                <wp:wrapNone/>
                <wp:docPr id="92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6E6C7" id="Line 207" o:spid="_x0000_s1026" style="position:absolute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90.25pt" to="595.35pt,69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8549640</wp:posOffset>
                </wp:positionV>
                <wp:extent cx="7379970" cy="0"/>
                <wp:effectExtent l="0" t="0" r="0" b="0"/>
                <wp:wrapNone/>
                <wp:docPr id="91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64BCA" id="Line 208" o:spid="_x0000_s1026" style="position:absolute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73.2pt" to="595.35pt,6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8333740</wp:posOffset>
                </wp:positionV>
                <wp:extent cx="7379970" cy="0"/>
                <wp:effectExtent l="0" t="0" r="0" b="0"/>
                <wp:wrapNone/>
                <wp:docPr id="90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89E82" id="Line 209" o:spid="_x0000_s1026" style="position:absolute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56.2pt" to="595.35pt,65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8117840</wp:posOffset>
                </wp:positionV>
                <wp:extent cx="7379970" cy="0"/>
                <wp:effectExtent l="0" t="0" r="0" b="0"/>
                <wp:wrapNone/>
                <wp:docPr id="89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96466" id="Line 210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39.2pt" to="595.35pt,63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7901940</wp:posOffset>
                </wp:positionV>
                <wp:extent cx="7379970" cy="0"/>
                <wp:effectExtent l="0" t="0" r="0" b="0"/>
                <wp:wrapNone/>
                <wp:docPr id="88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4CA41" id="Line 211" o:spid="_x0000_s1026" style="position:absolute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22.2pt" to="595.35pt,62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qIcCg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7686040</wp:posOffset>
                </wp:positionV>
                <wp:extent cx="7379970" cy="0"/>
                <wp:effectExtent l="0" t="0" r="0" b="0"/>
                <wp:wrapNone/>
                <wp:docPr id="87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7E90A" id="Line 212" o:spid="_x0000_s1026" style="position:absolute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05.2pt" to="595.35pt,60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dBKCw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7470140</wp:posOffset>
                </wp:positionV>
                <wp:extent cx="7379970" cy="0"/>
                <wp:effectExtent l="0" t="0" r="0" b="0"/>
                <wp:wrapNone/>
                <wp:docPr id="86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78D9C" id="Line 213" o:spid="_x0000_s1026" style="position:absolute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88.2pt" to="595.35pt,58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amtCw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7254240</wp:posOffset>
                </wp:positionV>
                <wp:extent cx="7379970" cy="0"/>
                <wp:effectExtent l="0" t="0" r="0" b="0"/>
                <wp:wrapNone/>
                <wp:docPr id="85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16F31" id="Line 214" o:spid="_x0000_s1026" style="position:absolute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71.2pt" to="595.35pt,57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ACh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7037705</wp:posOffset>
                </wp:positionV>
                <wp:extent cx="7379970" cy="0"/>
                <wp:effectExtent l="0" t="0" r="0" b="0"/>
                <wp:wrapNone/>
                <wp:docPr id="84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ED807" id="Line 215" o:spid="_x0000_s1026" style="position:absolute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54.15pt" to="595.35pt,55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HlG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6821805</wp:posOffset>
                </wp:positionV>
                <wp:extent cx="7379970" cy="0"/>
                <wp:effectExtent l="0" t="0" r="0" b="0"/>
                <wp:wrapNone/>
                <wp:docPr id="8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FC666" id="Line 216" o:spid="_x0000_s1026" style="position:absolute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37.15pt" to="595.35pt,53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NVhCw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6605905</wp:posOffset>
                </wp:positionV>
                <wp:extent cx="7379970" cy="0"/>
                <wp:effectExtent l="0" t="0" r="0" b="0"/>
                <wp:wrapNone/>
                <wp:docPr id="82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35B55" id="Line 217" o:spid="_x0000_s1026" style="position:absolute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20.15pt" to="595.35pt,52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KyGCw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6390005</wp:posOffset>
                </wp:positionV>
                <wp:extent cx="7379970" cy="0"/>
                <wp:effectExtent l="0" t="0" r="0" b="0"/>
                <wp:wrapNone/>
                <wp:docPr id="81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7B464" id="Line 218" o:spid="_x0000_s1026" style="position:absolute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503.15pt" to="595.35pt,50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NGtCw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6174105</wp:posOffset>
                </wp:positionV>
                <wp:extent cx="7379970" cy="0"/>
                <wp:effectExtent l="0" t="0" r="0" b="0"/>
                <wp:wrapNone/>
                <wp:docPr id="80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3C629" id="Line 219" o:spid="_x0000_s1026" style="position:absolute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86.15pt" to="595.35pt,48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5958205</wp:posOffset>
                </wp:positionV>
                <wp:extent cx="7379970" cy="0"/>
                <wp:effectExtent l="0" t="0" r="0" b="0"/>
                <wp:wrapNone/>
                <wp:docPr id="79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3EFE0" id="Line 220" o:spid="_x0000_s1026" style="position:absolute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69.15pt" to="595.35pt,46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5741670</wp:posOffset>
                </wp:positionV>
                <wp:extent cx="7379970" cy="0"/>
                <wp:effectExtent l="0" t="0" r="0" b="0"/>
                <wp:wrapNone/>
                <wp:docPr id="78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1A821" id="Line 221" o:spid="_x0000_s1026" style="position:absolute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52.1pt" to="595.35pt,45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Jf6Cg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5525770</wp:posOffset>
                </wp:positionV>
                <wp:extent cx="7379970" cy="0"/>
                <wp:effectExtent l="0" t="0" r="0" b="0"/>
                <wp:wrapNone/>
                <wp:docPr id="77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A1605" id="Line 222" o:spid="_x0000_s1026" style="position:absolute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35.1pt" to="595.35pt,43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5309870</wp:posOffset>
                </wp:positionV>
                <wp:extent cx="7379970" cy="0"/>
                <wp:effectExtent l="0" t="0" r="0" b="0"/>
                <wp:wrapNone/>
                <wp:docPr id="76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784EE" id="Line 223" o:spid="_x0000_s1026" style="position:absolute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18.1pt" to="595.35pt,41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5xLCw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5093970</wp:posOffset>
                </wp:positionV>
                <wp:extent cx="7379970" cy="0"/>
                <wp:effectExtent l="0" t="0" r="0" b="0"/>
                <wp:wrapNone/>
                <wp:docPr id="75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EA4D2" id="Line 224" o:spid="_x0000_s1026" style="position:absolute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01.1pt" to="595.35pt,40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jVHCg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4878070</wp:posOffset>
                </wp:positionV>
                <wp:extent cx="7379970" cy="0"/>
                <wp:effectExtent l="0" t="0" r="0" b="0"/>
                <wp:wrapNone/>
                <wp:docPr id="74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E6884" id="Line 225" o:spid="_x0000_s1026" style="position:absolute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84.1pt" to="595.35pt,3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4662170</wp:posOffset>
                </wp:positionV>
                <wp:extent cx="7379970" cy="0"/>
                <wp:effectExtent l="0" t="0" r="0" b="0"/>
                <wp:wrapNone/>
                <wp:docPr id="73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4B087" id="Line 226" o:spid="_x0000_s1026" style="position:absolute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67.1pt" to="595.35pt,36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uCHCw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4445635</wp:posOffset>
                </wp:positionV>
                <wp:extent cx="7379970" cy="0"/>
                <wp:effectExtent l="0" t="0" r="0" b="0"/>
                <wp:wrapNone/>
                <wp:docPr id="72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76A6A" id="Line 227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50.05pt" to="595.35pt,35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4229735</wp:posOffset>
                </wp:positionV>
                <wp:extent cx="7379970" cy="0"/>
                <wp:effectExtent l="0" t="0" r="0" b="0"/>
                <wp:wrapNone/>
                <wp:docPr id="71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9FFC9" id="Line 228" o:spid="_x0000_s1026" style="position:absolute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33.05pt" to="595.35pt,33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uRLCw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4013835</wp:posOffset>
                </wp:positionV>
                <wp:extent cx="7379970" cy="0"/>
                <wp:effectExtent l="0" t="0" r="0" b="0"/>
                <wp:wrapNone/>
                <wp:docPr id="7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2B437" id="Line 229" o:spid="_x0000_s1026" style="position:absolute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16.05pt" to="595.35pt,31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3797935</wp:posOffset>
                </wp:positionV>
                <wp:extent cx="7379970" cy="0"/>
                <wp:effectExtent l="0" t="0" r="0" b="0"/>
                <wp:wrapNone/>
                <wp:docPr id="69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0B601" id="Line 230" o:spid="_x0000_s1026" style="position:absolute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99.05pt" to="595.35pt,29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3582035</wp:posOffset>
                </wp:positionV>
                <wp:extent cx="7379970" cy="0"/>
                <wp:effectExtent l="0" t="0" r="0" b="0"/>
                <wp:wrapNone/>
                <wp:docPr id="68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8FE07" id="Line 231" o:spid="_x0000_s1026" style="position:absolute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82.05pt" to="595.35pt,28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KnTCw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3366135</wp:posOffset>
                </wp:positionV>
                <wp:extent cx="7379970" cy="0"/>
                <wp:effectExtent l="0" t="0" r="0" b="0"/>
                <wp:wrapNone/>
                <wp:docPr id="67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6112B" id="Line 232" o:spid="_x0000_s1026" style="position:absolute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65.05pt" to="595.35pt,26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9uFCw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3150235</wp:posOffset>
                </wp:positionV>
                <wp:extent cx="7379970" cy="0"/>
                <wp:effectExtent l="0" t="0" r="0" b="0"/>
                <wp:wrapNone/>
                <wp:docPr id="66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9769E" id="Line 233" o:spid="_x0000_s1026" style="position:absolute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48.05pt" to="595.35pt,24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6JiCw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2933700</wp:posOffset>
                </wp:positionV>
                <wp:extent cx="7379970" cy="0"/>
                <wp:effectExtent l="0" t="0" r="0" b="0"/>
                <wp:wrapNone/>
                <wp:docPr id="65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73459" id="Line 234" o:spid="_x0000_s1026" style="position:absolute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31pt" to="595.35pt,23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gtu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2717800</wp:posOffset>
                </wp:positionV>
                <wp:extent cx="7379970" cy="0"/>
                <wp:effectExtent l="0" t="0" r="0" b="0"/>
                <wp:wrapNone/>
                <wp:docPr id="64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50CF0" id="Line 235" o:spid="_x0000_s1026" style="position:absolute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214pt" to="595.35pt,21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nKJ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2501900</wp:posOffset>
                </wp:positionV>
                <wp:extent cx="7379970" cy="0"/>
                <wp:effectExtent l="0" t="0" r="0" b="0"/>
                <wp:wrapNone/>
                <wp:docPr id="63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E9FE8" id="Line 236" o:spid="_x0000_s1026" style="position:absolute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97pt" to="595.35pt,19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t6uCw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2286000</wp:posOffset>
                </wp:positionV>
                <wp:extent cx="7379970" cy="0"/>
                <wp:effectExtent l="0" t="0" r="0" b="0"/>
                <wp:wrapNone/>
                <wp:docPr id="62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18594" id="Line 237" o:spid="_x0000_s1026" style="position:absolute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80pt" to="595.35pt,18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7qdJCw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2070100</wp:posOffset>
                </wp:positionV>
                <wp:extent cx="7379970" cy="0"/>
                <wp:effectExtent l="0" t="0" r="0" b="0"/>
                <wp:wrapNone/>
                <wp:docPr id="61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9526E" id="Line 238" o:spid="_x0000_s1026" style="position:absolute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63pt" to="595.35pt,16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tpiCw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1854200</wp:posOffset>
                </wp:positionV>
                <wp:extent cx="7379970" cy="0"/>
                <wp:effectExtent l="0" t="0" r="0" b="0"/>
                <wp:wrapNone/>
                <wp:docPr id="60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7A783" id="Line 239" o:spid="_x0000_s1026" style="position:absolute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46pt" to="595.35pt,14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1637665</wp:posOffset>
                </wp:positionV>
                <wp:extent cx="7379970" cy="0"/>
                <wp:effectExtent l="0" t="0" r="0" b="0"/>
                <wp:wrapNone/>
                <wp:docPr id="59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52807" id="Line 240" o:spid="_x0000_s1026" style="position:absolute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28.95pt" to="595.35pt,12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1421765</wp:posOffset>
                </wp:positionV>
                <wp:extent cx="7379970" cy="0"/>
                <wp:effectExtent l="0" t="0" r="0" b="0"/>
                <wp:wrapNone/>
                <wp:docPr id="58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02E00" id="Line 241" o:spid="_x0000_s1026" style="position:absolute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111.95pt" to="595.35pt,11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RLO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1205865</wp:posOffset>
                </wp:positionV>
                <wp:extent cx="7379970" cy="0"/>
                <wp:effectExtent l="0" t="0" r="0" b="0"/>
                <wp:wrapNone/>
                <wp:docPr id="57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7D232" id="Line 242" o:spid="_x0000_s1026" style="position:absolute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94.95pt" to="595.35pt,9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989965</wp:posOffset>
                </wp:positionV>
                <wp:extent cx="7379970" cy="0"/>
                <wp:effectExtent l="0" t="0" r="0" b="0"/>
                <wp:wrapNone/>
                <wp:docPr id="5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5707F" id="Line 243" o:spid="_x0000_s1026" style="position:absolute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77.95pt" to="595.35pt,7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hl/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774065</wp:posOffset>
                </wp:positionV>
                <wp:extent cx="7379970" cy="0"/>
                <wp:effectExtent l="0" t="0" r="0" b="0"/>
                <wp:wrapNone/>
                <wp:docPr id="55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E5640" id="Line 244" o:spid="_x0000_s1026" style="position:absolute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60.95pt" to="595.35pt,6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30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558165</wp:posOffset>
                </wp:positionV>
                <wp:extent cx="7379970" cy="0"/>
                <wp:effectExtent l="0" t="0" r="0" b="0"/>
                <wp:wrapNone/>
                <wp:docPr id="54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E665A" id="Line 245" o:spid="_x0000_s1026" style="position:absolute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43.95pt" to="595.35pt,4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" strokecolor="#97979b" strokeweight=".25pt">
                <o:lock v:ext="edit" shapetype="f"/>
              </v:line>
            </w:pict>
          </mc:Fallback>
        </mc:AlternateConten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47" w:lineRule="exact"/>
        <w:rPr>
          <w:rFonts w:ascii="Times New Roman" w:eastAsia="Times New Roman" w:hAnsi="Times New Roman"/>
        </w:rPr>
      </w:pPr>
    </w:p>
    <w:p w:rsidR="002C5CE2" w:rsidRDefault="002C5CE2">
      <w:pPr>
        <w:numPr>
          <w:ilvl w:val="0"/>
          <w:numId w:val="11"/>
        </w:numPr>
        <w:tabs>
          <w:tab w:val="left" w:pos="190"/>
        </w:tabs>
        <w:spacing w:line="0" w:lineRule="atLeast"/>
        <w:ind w:left="190" w:hanging="190"/>
        <w:rPr>
          <w:rFonts w:ascii="Times New Roman" w:eastAsia="Times New Roman" w:hAnsi="Times New Roman"/>
          <w:b/>
          <w:color w:val="1B1C20"/>
          <w:sz w:val="14"/>
        </w:rPr>
      </w:pPr>
      <w:r>
        <w:rPr>
          <w:rFonts w:ascii="Times New Roman" w:eastAsia="Times New Roman" w:hAnsi="Times New Roman"/>
          <w:i/>
          <w:color w:val="1B1C20"/>
          <w:sz w:val="14"/>
        </w:rPr>
        <w:t>Da trascrivere o da allegare</w:t>
      </w:r>
    </w:p>
    <w:p w:rsidR="002C5CE2" w:rsidRDefault="002C5CE2">
      <w:pPr>
        <w:tabs>
          <w:tab w:val="left" w:pos="190"/>
        </w:tabs>
        <w:spacing w:line="0" w:lineRule="atLeast"/>
        <w:ind w:left="190" w:hanging="190"/>
        <w:rPr>
          <w:rFonts w:ascii="Times New Roman" w:eastAsia="Times New Roman" w:hAnsi="Times New Roman"/>
          <w:b/>
          <w:color w:val="1B1C20"/>
          <w:sz w:val="14"/>
        </w:rPr>
        <w:sectPr w:rsidR="002C5CE2">
          <w:pgSz w:w="13880" w:h="19560"/>
          <w:pgMar w:top="1440" w:right="1440" w:bottom="10" w:left="850" w:header="0" w:footer="0" w:gutter="0"/>
          <w:cols w:space="0" w:equalWidth="0">
            <w:col w:w="11590"/>
          </w:cols>
          <w:docGrid w:linePitch="360"/>
        </w:sectPr>
      </w:pPr>
    </w:p>
    <w:p w:rsidR="002C5CE2" w:rsidRDefault="002E402D">
      <w:pPr>
        <w:spacing w:line="200" w:lineRule="exact"/>
        <w:rPr>
          <w:rFonts w:ascii="Times New Roman" w:eastAsia="Times New Roman" w:hAnsi="Times New Roman"/>
        </w:rPr>
      </w:pPr>
      <w:bookmarkStart w:id="19" w:name="page20"/>
      <w:bookmarkEnd w:id="19"/>
      <w:r>
        <w:rPr>
          <w:rFonts w:ascii="Times New Roman" w:eastAsia="Times New Roman" w:hAnsi="Times New Roman"/>
          <w:b/>
          <w:noProof/>
          <w:color w:val="1B1C20"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13165" cy="0"/>
                <wp:effectExtent l="0" t="0" r="635" b="0"/>
                <wp:wrapNone/>
                <wp:docPr id="53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813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44444" id="Line 246" o:spid="_x0000_s1026" style="position:absolute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693.9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0" cy="12325350"/>
                <wp:effectExtent l="0" t="0" r="0" b="0"/>
                <wp:wrapNone/>
                <wp:docPr id="52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325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DD08A" id="Line 247" o:spid="_x0000_s1026" style="position:absolute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0" to=".5pt,97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8286115</wp:posOffset>
                </wp:positionH>
                <wp:positionV relativeFrom="page">
                  <wp:posOffset>727075</wp:posOffset>
                </wp:positionV>
                <wp:extent cx="0" cy="11064875"/>
                <wp:effectExtent l="0" t="0" r="0" b="0"/>
                <wp:wrapNone/>
                <wp:docPr id="51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648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14539" id="Line 248" o:spid="_x0000_s1026" style="position:absolute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2.45pt,57.25pt" to="652.45pt,92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733425</wp:posOffset>
                </wp:positionV>
                <wp:extent cx="7752715" cy="0"/>
                <wp:effectExtent l="0" t="0" r="0" b="0"/>
                <wp:wrapNone/>
                <wp:docPr id="50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4B620" id="Line 249" o:spid="_x0000_s1026" style="position:absolute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57.75pt" to="652.95pt,5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727075</wp:posOffset>
                </wp:positionV>
                <wp:extent cx="0" cy="11064875"/>
                <wp:effectExtent l="0" t="0" r="0" b="0"/>
                <wp:wrapNone/>
                <wp:docPr id="49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648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9C7EF" id="Line 250" o:spid="_x0000_s1026" style="position:absolute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7.25pt" to="43pt,92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11785600</wp:posOffset>
                </wp:positionV>
                <wp:extent cx="7752715" cy="0"/>
                <wp:effectExtent l="0" t="0" r="0" b="0"/>
                <wp:wrapNone/>
                <wp:docPr id="48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52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1C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C0D0F" id="Line 251" o:spid="_x0000_s1026" style="position:absolute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928pt" to="652.95pt,92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" strokecolor="#1b1c20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10129520</wp:posOffset>
                </wp:positionV>
                <wp:extent cx="7379970" cy="0"/>
                <wp:effectExtent l="0" t="0" r="0" b="0"/>
                <wp:wrapNone/>
                <wp:docPr id="47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5BF29" id="Line 252" o:spid="_x0000_s1026" style="position:absolute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97.6pt" to="638.3pt,79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9913620</wp:posOffset>
                </wp:positionV>
                <wp:extent cx="7379970" cy="0"/>
                <wp:effectExtent l="0" t="0" r="0" b="0"/>
                <wp:wrapNone/>
                <wp:docPr id="46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934EA" id="Line 253" o:spid="_x0000_s1026" style="position:absolute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80.6pt" to="638.3pt,78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idW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9697085</wp:posOffset>
                </wp:positionV>
                <wp:extent cx="7379970" cy="0"/>
                <wp:effectExtent l="0" t="0" r="0" b="0"/>
                <wp:wrapNone/>
                <wp:docPr id="45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06661" id="Line 254" o:spid="_x0000_s1026" style="position:absolute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63.55pt" to="638.3pt,76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9481185</wp:posOffset>
                </wp:positionV>
                <wp:extent cx="7379970" cy="0"/>
                <wp:effectExtent l="0" t="0" r="0" b="0"/>
                <wp:wrapNone/>
                <wp:docPr id="44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C0515" id="Line 255" o:spid="_x0000_s1026" style="position:absolute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46.55pt" to="638.3pt,74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9265285</wp:posOffset>
                </wp:positionV>
                <wp:extent cx="7379970" cy="0"/>
                <wp:effectExtent l="0" t="0" r="0" b="0"/>
                <wp:wrapNone/>
                <wp:docPr id="43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9CC3E" id="Line 256" o:spid="_x0000_s1026" style="position:absolute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29.55pt" to="638.3pt,72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1ua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9049385</wp:posOffset>
                </wp:positionV>
                <wp:extent cx="7379970" cy="0"/>
                <wp:effectExtent l="0" t="0" r="0" b="0"/>
                <wp:wrapNone/>
                <wp:docPr id="42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7D554" id="Line 257" o:spid="_x0000_s1026" style="position:absolute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12.55pt" to="638.3pt,71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8833485</wp:posOffset>
                </wp:positionV>
                <wp:extent cx="7379970" cy="0"/>
                <wp:effectExtent l="0" t="0" r="0" b="0"/>
                <wp:wrapNone/>
                <wp:docPr id="41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34ED4" id="Line 258" o:spid="_x0000_s1026" style="position:absolute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95.55pt" to="638.3pt,69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19W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8617585</wp:posOffset>
                </wp:positionV>
                <wp:extent cx="7379970" cy="0"/>
                <wp:effectExtent l="0" t="0" r="0" b="0"/>
                <wp:wrapNone/>
                <wp:docPr id="40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2F3D3" id="Line 259" o:spid="_x0000_s1026" style="position:absolute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78.55pt" to="638.3pt,67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8401685</wp:posOffset>
                </wp:positionV>
                <wp:extent cx="7379970" cy="0"/>
                <wp:effectExtent l="0" t="0" r="0" b="0"/>
                <wp:wrapNone/>
                <wp:docPr id="39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87F59" id="Line 260" o:spid="_x0000_s1026" style="position:absolute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61.55pt" to="638.3pt,66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8185150</wp:posOffset>
                </wp:positionV>
                <wp:extent cx="7379970" cy="0"/>
                <wp:effectExtent l="0" t="0" r="0" b="0"/>
                <wp:wrapNone/>
                <wp:docPr id="38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846F0" id="Line 261" o:spid="_x0000_s1026" style="position:absolute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44.5pt" to="638.3pt,64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W1eCg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7969250</wp:posOffset>
                </wp:positionV>
                <wp:extent cx="7379970" cy="0"/>
                <wp:effectExtent l="0" t="0" r="0" b="0"/>
                <wp:wrapNone/>
                <wp:docPr id="37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DDA6B" id="Line 262" o:spid="_x0000_s1026" style="position:absolute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27.5pt" to="638.3pt,62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h8ICg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7753350</wp:posOffset>
                </wp:positionV>
                <wp:extent cx="7379970" cy="0"/>
                <wp:effectExtent l="0" t="0" r="0" b="0"/>
                <wp:wrapNone/>
                <wp:docPr id="36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0C6FB" id="Line 263" o:spid="_x0000_s1026" style="position:absolute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610.5pt" to="638.3pt,61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mbvCg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7537450</wp:posOffset>
                </wp:positionV>
                <wp:extent cx="7379970" cy="0"/>
                <wp:effectExtent l="0" t="0" r="0" b="0"/>
                <wp:wrapNone/>
                <wp:docPr id="35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F668B" id="Line 264" o:spid="_x0000_s1026" style="position:absolute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593.5pt" to="638.3pt,59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8/jCg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7321550</wp:posOffset>
                </wp:positionV>
                <wp:extent cx="7379970" cy="0"/>
                <wp:effectExtent l="0" t="0" r="0" b="0"/>
                <wp:wrapNone/>
                <wp:docPr id="34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A6DE3" id="Line 265" o:spid="_x0000_s1026" style="position:absolute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576.5pt" to="638.3pt,57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7YECg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7105650</wp:posOffset>
                </wp:positionV>
                <wp:extent cx="7379970" cy="0"/>
                <wp:effectExtent l="0" t="0" r="0" b="0"/>
                <wp:wrapNone/>
                <wp:docPr id="33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0ABA3" id="Line 266" o:spid="_x0000_s1026" style="position:absolute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559.5pt" to="638.3pt,55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xojCg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6889115</wp:posOffset>
                </wp:positionV>
                <wp:extent cx="7379970" cy="0"/>
                <wp:effectExtent l="0" t="0" r="0" b="0"/>
                <wp:wrapNone/>
                <wp:docPr id="32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F984B" id="Line 267" o:spid="_x0000_s1026" style="position:absolute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542.45pt" to="638.3pt,54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2PECg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6673215</wp:posOffset>
                </wp:positionV>
                <wp:extent cx="7379970" cy="0"/>
                <wp:effectExtent l="0" t="0" r="0" b="0"/>
                <wp:wrapNone/>
                <wp:docPr id="31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72B43" id="Line 268" o:spid="_x0000_s1026" style="position:absolute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525.45pt" to="638.3pt,52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x7vCg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6457315</wp:posOffset>
                </wp:positionV>
                <wp:extent cx="7379970" cy="0"/>
                <wp:effectExtent l="0" t="0" r="0" b="0"/>
                <wp:wrapNone/>
                <wp:docPr id="30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4B206" id="Line 269" o:spid="_x0000_s1026" style="position:absolute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508.45pt" to="638.3pt,50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6241415</wp:posOffset>
                </wp:positionV>
                <wp:extent cx="7379970" cy="0"/>
                <wp:effectExtent l="0" t="0" r="0" b="0"/>
                <wp:wrapNone/>
                <wp:docPr id="29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027E8" id="Line 270" o:spid="_x0000_s1026" style="position:absolute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491.45pt" to="638.3pt,49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6025515</wp:posOffset>
                </wp:positionV>
                <wp:extent cx="7379970" cy="0"/>
                <wp:effectExtent l="0" t="0" r="0" b="0"/>
                <wp:wrapNone/>
                <wp:docPr id="28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486D8" id="Line 271" o:spid="_x0000_s1026" style="position:absolute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474.45pt" to="638.3pt,47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VN3Cg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5809615</wp:posOffset>
                </wp:positionV>
                <wp:extent cx="7379970" cy="0"/>
                <wp:effectExtent l="0" t="0" r="0" b="0"/>
                <wp:wrapNone/>
                <wp:docPr id="27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D5DDB" id="Line 272" o:spid="_x0000_s1026" style="position:absolute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457.45pt" to="638.3pt,45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5593080</wp:posOffset>
                </wp:positionV>
                <wp:extent cx="7379970" cy="0"/>
                <wp:effectExtent l="0" t="0" r="0" b="0"/>
                <wp:wrapNone/>
                <wp:docPr id="26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2071A" id="Line 273" o:spid="_x0000_s1026" style="position:absolute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440.4pt" to="638.3pt,4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ljGCw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5377180</wp:posOffset>
                </wp:positionV>
                <wp:extent cx="7379970" cy="0"/>
                <wp:effectExtent l="0" t="0" r="0" b="0"/>
                <wp:wrapNone/>
                <wp:docPr id="25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80E55" id="Line 274" o:spid="_x0000_s1026" style="position:absolute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423.4pt" to="638.3pt,42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5161280</wp:posOffset>
                </wp:positionV>
                <wp:extent cx="7379970" cy="0"/>
                <wp:effectExtent l="0" t="0" r="0" b="0"/>
                <wp:wrapNone/>
                <wp:docPr id="24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A25C4" id="Line 275" o:spid="_x0000_s1026" style="position:absolute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406.4pt" to="638.3pt,40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4gtCg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4945380</wp:posOffset>
                </wp:positionV>
                <wp:extent cx="7379970" cy="0"/>
                <wp:effectExtent l="0" t="0" r="0" b="0"/>
                <wp:wrapNone/>
                <wp:docPr id="23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2A9A5" id="Line 276" o:spid="_x0000_s1026" style="position:absolute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389.4pt" to="638.3pt,38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yQKCw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4729480</wp:posOffset>
                </wp:positionV>
                <wp:extent cx="7379970" cy="0"/>
                <wp:effectExtent l="0" t="0" r="0" b="0"/>
                <wp:wrapNone/>
                <wp:docPr id="22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12B41" id="Line 277" o:spid="_x0000_s1026" style="position:absolute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372.4pt" to="638.3pt,37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4513580</wp:posOffset>
                </wp:positionV>
                <wp:extent cx="7379970" cy="0"/>
                <wp:effectExtent l="0" t="0" r="0" b="0"/>
                <wp:wrapNone/>
                <wp:docPr id="21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EDD89" id="Line 278" o:spid="_x0000_s1026" style="position:absolute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355.4pt" to="638.3pt,35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yDGCw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4297680</wp:posOffset>
                </wp:positionV>
                <wp:extent cx="7379970" cy="0"/>
                <wp:effectExtent l="0" t="0" r="0" b="0"/>
                <wp:wrapNone/>
                <wp:docPr id="20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D26C1" id="Line 279" o:spid="_x0000_s1026" style="position:absolute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338.4pt" to="638.3pt,33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4080510</wp:posOffset>
                </wp:positionV>
                <wp:extent cx="7379970" cy="0"/>
                <wp:effectExtent l="0" t="0" r="0" b="0"/>
                <wp:wrapNone/>
                <wp:docPr id="19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971F4" id="Line 280" o:spid="_x0000_s1026" style="position:absolute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321.3pt" to="638.3pt,3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3864610</wp:posOffset>
                </wp:positionV>
                <wp:extent cx="7379970" cy="0"/>
                <wp:effectExtent l="0" t="0" r="0" b="0"/>
                <wp:wrapNone/>
                <wp:docPr id="18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F26C1" id="Line 281" o:spid="_x0000_s1026" style="position:absolute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304.3pt" to="638.3pt,30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hinCg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3648710</wp:posOffset>
                </wp:positionV>
                <wp:extent cx="7379970" cy="0"/>
                <wp:effectExtent l="0" t="0" r="0" b="0"/>
                <wp:wrapNone/>
                <wp:docPr id="17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86219" id="Line 282" o:spid="_x0000_s1026" style="position:absolute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287.3pt" to="638.3pt,28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WrxCg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3432810</wp:posOffset>
                </wp:positionV>
                <wp:extent cx="7379970" cy="0"/>
                <wp:effectExtent l="0" t="0" r="0" b="0"/>
                <wp:wrapNone/>
                <wp:docPr id="16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3E12A" id="Line 283" o:spid="_x0000_s1026" style="position:absolute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270.3pt" to="638.3pt,27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RMWCw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3216910</wp:posOffset>
                </wp:positionV>
                <wp:extent cx="7379970" cy="0"/>
                <wp:effectExtent l="0" t="0" r="0" b="0"/>
                <wp:wrapNone/>
                <wp:docPr id="15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D93E7" id="Line 284" o:spid="_x0000_s1026" style="position:absolute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253.3pt" to="638.3pt,25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Loa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3001010</wp:posOffset>
                </wp:positionV>
                <wp:extent cx="7379970" cy="0"/>
                <wp:effectExtent l="0" t="0" r="0" b="0"/>
                <wp:wrapNone/>
                <wp:docPr id="14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A6B3A" id="Line 285" o:spid="_x0000_s1026" style="position:absolute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236.3pt" to="638.3pt,23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2785110</wp:posOffset>
                </wp:positionV>
                <wp:extent cx="7379970" cy="0"/>
                <wp:effectExtent l="0" t="0" r="0" b="0"/>
                <wp:wrapNone/>
                <wp:docPr id="13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2C53D" id="Line 286" o:spid="_x0000_s1026" style="position:absolute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219.3pt" to="638.3pt,2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G/aCw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2568575</wp:posOffset>
                </wp:positionV>
                <wp:extent cx="7379970" cy="0"/>
                <wp:effectExtent l="0" t="0" r="0" b="0"/>
                <wp:wrapNone/>
                <wp:docPr id="12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8E551" id="Line 287" o:spid="_x0000_s1026" style="position:absolute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202.25pt" to="638.3pt,20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2352675</wp:posOffset>
                </wp:positionV>
                <wp:extent cx="7379970" cy="0"/>
                <wp:effectExtent l="0" t="0" r="0" b="0"/>
                <wp:wrapNone/>
                <wp:docPr id="11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1F2D0" id="Line 288" o:spid="_x0000_s1026" style="position:absolute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185.25pt" to="638.3pt,18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2136775</wp:posOffset>
                </wp:positionV>
                <wp:extent cx="7379970" cy="0"/>
                <wp:effectExtent l="0" t="0" r="0" b="0"/>
                <wp:wrapNone/>
                <wp:docPr id="10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29E3D" id="Line 289" o:spid="_x0000_s1026" style="position:absolute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168.25pt" to="638.3pt,16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1920875</wp:posOffset>
                </wp:positionV>
                <wp:extent cx="7379970" cy="0"/>
                <wp:effectExtent l="0" t="0" r="0" b="0"/>
                <wp:wrapNone/>
                <wp:docPr id="9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B8AD9" id="Line 290" o:spid="_x0000_s1026" style="position:absolute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151.25pt" to="638.3pt,15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1704975</wp:posOffset>
                </wp:positionV>
                <wp:extent cx="7379970" cy="0"/>
                <wp:effectExtent l="0" t="0" r="0" b="0"/>
                <wp:wrapNone/>
                <wp:docPr id="8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1EFA5" id="Line 291" o:spid="_x0000_s1026" style="position:absolute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134.25pt" to="638.3pt,13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1489075</wp:posOffset>
                </wp:positionV>
                <wp:extent cx="7379970" cy="0"/>
                <wp:effectExtent l="0" t="0" r="0" b="0"/>
                <wp:wrapNone/>
                <wp:docPr id="7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E9F87" id="Line 292" o:spid="_x0000_s1026" style="position:absolute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117.25pt" to="638.3pt,11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1B1C20"/>
          <w:sz w:val="14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1273175</wp:posOffset>
                </wp:positionV>
                <wp:extent cx="7379970" cy="0"/>
                <wp:effectExtent l="0" t="0" r="0" b="0"/>
                <wp:wrapNone/>
                <wp:docPr id="6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797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39385" id="Line 293" o:spid="_x0000_s1026" style="position:absolute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100.25pt" to="638.3pt,10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" strokecolor="#97979b" strokeweight=".25pt">
                <o:lock v:ext="edit" shapetype="f"/>
                <w10:wrap anchorx="page" anchory="page"/>
              </v:line>
            </w:pict>
          </mc:Fallback>
        </mc:AlternateContent>
      </w: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200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389" w:lineRule="exact"/>
        <w:rPr>
          <w:rFonts w:ascii="Times New Roman" w:eastAsia="Times New Roman" w:hAnsi="Times New Roman"/>
        </w:rPr>
      </w:pPr>
    </w:p>
    <w:p w:rsidR="002C5CE2" w:rsidRDefault="002C5CE2">
      <w:pPr>
        <w:spacing w:line="0" w:lineRule="atLeast"/>
        <w:ind w:left="7940"/>
        <w:rPr>
          <w:rFonts w:ascii="Cambria" w:eastAsia="Cambria" w:hAnsi="Cambria"/>
          <w:sz w:val="24"/>
        </w:rPr>
      </w:pPr>
      <w:r>
        <w:rPr>
          <w:rFonts w:ascii="Cambria" w:eastAsia="Cambria" w:hAnsi="Cambria"/>
          <w:sz w:val="24"/>
        </w:rPr>
        <w:t>Docente di sostegno</w:t>
      </w:r>
    </w:p>
    <w:p w:rsidR="002C5CE2" w:rsidRDefault="002E402D">
      <w:pPr>
        <w:spacing w:line="20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noProof/>
          <w:sz w:val="24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column">
                  <wp:posOffset>4688840</wp:posOffset>
                </wp:positionH>
                <wp:positionV relativeFrom="paragraph">
                  <wp:posOffset>359410</wp:posOffset>
                </wp:positionV>
                <wp:extent cx="2014220" cy="0"/>
                <wp:effectExtent l="0" t="0" r="5080" b="0"/>
                <wp:wrapNone/>
                <wp:docPr id="5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142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6766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0694D" id="Line 294" o:spid="_x0000_s1026" style="position:absolute;z-index:-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2pt,28.3pt" to="527.8pt,2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" strokecolor="#67666b" strokeweight=".25pt">
                <o:lock v:ext="edit" shapetype="f"/>
              </v:line>
            </w:pict>
          </mc:Fallback>
        </mc:AlternateContent>
      </w:r>
    </w:p>
    <w:p w:rsidR="002C5CE2" w:rsidRDefault="002C5CE2">
      <w:pPr>
        <w:spacing w:line="20" w:lineRule="exact"/>
        <w:rPr>
          <w:rFonts w:ascii="Times New Roman" w:eastAsia="Times New Roman" w:hAnsi="Times New Roman"/>
        </w:rPr>
      </w:pPr>
    </w:p>
    <w:p w:rsidR="00A07D31" w:rsidRDefault="00A07D31">
      <w:pPr>
        <w:spacing w:line="20" w:lineRule="exact"/>
        <w:rPr>
          <w:rFonts w:ascii="Times New Roman" w:eastAsia="Times New Roman" w:hAnsi="Times New Roman"/>
        </w:rPr>
        <w:sectPr w:rsidR="00A07D31">
          <w:pgSz w:w="13880" w:h="19560"/>
          <w:pgMar w:top="1440" w:right="1440" w:bottom="1440" w:left="1440" w:header="0" w:footer="0" w:gutter="0"/>
          <w:cols w:space="0" w:equalWidth="0">
            <w:col w:w="10999"/>
          </w:cols>
          <w:docGrid w:linePitch="360"/>
        </w:sectPr>
      </w:pPr>
    </w:p>
    <w:p w:rsidR="002C5CE2" w:rsidRDefault="002C5CE2">
      <w:pPr>
        <w:spacing w:line="20" w:lineRule="exact"/>
        <w:rPr>
          <w:rFonts w:ascii="Times New Roman" w:eastAsia="Times New Roman" w:hAnsi="Times New Roman"/>
        </w:rPr>
      </w:pPr>
      <w:bookmarkStart w:id="20" w:name="page21"/>
      <w:bookmarkStart w:id="21" w:name="_GoBack"/>
      <w:bookmarkEnd w:id="20"/>
      <w:bookmarkEnd w:id="21"/>
    </w:p>
    <w:sectPr w:rsidR="002C5CE2">
      <w:pgSz w:w="11900" w:h="16841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EF2" w:rsidRDefault="009D5EF2" w:rsidP="002E402D">
      <w:r>
        <w:separator/>
      </w:r>
    </w:p>
  </w:endnote>
  <w:endnote w:type="continuationSeparator" w:id="0">
    <w:p w:rsidR="009D5EF2" w:rsidRDefault="009D5EF2" w:rsidP="002E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02D" w:rsidRDefault="002E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02D" w:rsidRDefault="002E402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02D" w:rsidRDefault="002E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EF2" w:rsidRDefault="009D5EF2" w:rsidP="002E402D">
      <w:r>
        <w:separator/>
      </w:r>
    </w:p>
  </w:footnote>
  <w:footnote w:type="continuationSeparator" w:id="0">
    <w:p w:rsidR="009D5EF2" w:rsidRDefault="009D5EF2" w:rsidP="002E4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02D" w:rsidRDefault="002E402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02D" w:rsidRDefault="002E402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02D" w:rsidRDefault="002E402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507ED7AA"/>
    <w:lvl w:ilvl="0">
      <w:start w:val="1"/>
      <w:numFmt w:val="bullet"/>
      <w:lvlText w:val="(*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>
      <w:start w:val="1"/>
      <w:numFmt w:val="bullet"/>
      <w:lvlText w:val="(*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B71EFA"/>
    <w:lvl w:ilvl="0">
      <w:start w:val="1"/>
      <w:numFmt w:val="bullet"/>
      <w:lvlText w:val="(*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9E2A9E2"/>
    <w:lvl w:ilvl="0">
      <w:start w:val="1"/>
      <w:numFmt w:val="bullet"/>
      <w:lvlText w:val="È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>
      <w:start w:val="1"/>
      <w:numFmt w:val="bullet"/>
      <w:lvlText w:val="È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5F007C"/>
    <w:lvl w:ilvl="0">
      <w:start w:val="1"/>
      <w:numFmt w:val="bullet"/>
      <w:lvlText w:val="È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BD062C2"/>
    <w:lvl w:ilvl="0">
      <w:start w:val="1"/>
      <w:numFmt w:val="bullet"/>
      <w:lvlText w:val="È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2200854"/>
    <w:lvl w:ilvl="0">
      <w:start w:val="1"/>
      <w:numFmt w:val="bullet"/>
      <w:lvlText w:val="(*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DB127F8"/>
    <w:lvl w:ilvl="0">
      <w:start w:val="1"/>
      <w:numFmt w:val="bullet"/>
      <w:lvlText w:val="(*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>
      <w:start w:val="1"/>
      <w:numFmt w:val="bullet"/>
      <w:lvlText w:val="(*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>
      <w:start w:val="1"/>
      <w:numFmt w:val="bullet"/>
      <w:lvlText w:val="(*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D31"/>
    <w:rsid w:val="002C5CE2"/>
    <w:rsid w:val="002E402D"/>
    <w:rsid w:val="009D5EF2"/>
    <w:rsid w:val="00A07D31"/>
    <w:rsid w:val="00C0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BECC4E"/>
  <w15:chartTrackingRefBased/>
  <w15:docId w15:val="{E4D9DA08-6466-9147-86BF-DE57722FF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40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402D"/>
  </w:style>
  <w:style w:type="paragraph" w:styleId="Pidipagina">
    <w:name w:val="footer"/>
    <w:basedOn w:val="Normale"/>
    <w:link w:val="PidipaginaCarattere"/>
    <w:uiPriority w:val="99"/>
    <w:unhideWhenUsed/>
    <w:rsid w:val="002E40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incenzo/Desktop/Cettina/Registro-Sostegno-Ultima-Versione-1%20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Registro-Sostegno-Ultima-Versione-1 .dot</Template>
  <TotalTime>4</TotalTime>
  <Pages>20</Pages>
  <Words>4929</Words>
  <Characters>28100</Characters>
  <Application>Microsoft Office Word</Application>
  <DocSecurity>0</DocSecurity>
  <Lines>234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1</cp:revision>
  <dcterms:created xsi:type="dcterms:W3CDTF">2019-10-25T07:21:00Z</dcterms:created>
  <dcterms:modified xsi:type="dcterms:W3CDTF">2019-10-25T07:25:00Z</dcterms:modified>
</cp:coreProperties>
</file>